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4B9E" w14:textId="65C109B7" w:rsidR="00FC36E5" w:rsidRDefault="00D94CEC" w:rsidP="76F59581">
      <w:pPr>
        <w:pStyle w:val="Heading1"/>
        <w:spacing w:before="240" w:after="240"/>
        <w:rPr>
          <w:sz w:val="40"/>
          <w:szCs w:val="40"/>
        </w:rPr>
      </w:pPr>
      <w:r w:rsidRPr="76F59581">
        <w:rPr>
          <w:sz w:val="40"/>
          <w:szCs w:val="40"/>
        </w:rPr>
        <w:t xml:space="preserve">Possible </w:t>
      </w:r>
      <w:r w:rsidR="6EAC0FCB" w:rsidRPr="76F59581">
        <w:rPr>
          <w:sz w:val="40"/>
          <w:szCs w:val="40"/>
        </w:rPr>
        <w:t xml:space="preserve">and Partner Forum </w:t>
      </w:r>
      <w:r w:rsidRPr="76F59581">
        <w:rPr>
          <w:sz w:val="40"/>
          <w:szCs w:val="40"/>
        </w:rPr>
        <w:t>202</w:t>
      </w:r>
      <w:r w:rsidR="34D58DBC" w:rsidRPr="76F59581">
        <w:rPr>
          <w:sz w:val="40"/>
          <w:szCs w:val="40"/>
        </w:rPr>
        <w:t>5</w:t>
      </w:r>
      <w:r w:rsidRPr="76F59581">
        <w:rPr>
          <w:sz w:val="40"/>
          <w:szCs w:val="40"/>
        </w:rPr>
        <w:t xml:space="preserve"> Justification Letter</w:t>
      </w:r>
    </w:p>
    <w:p w14:paraId="4DB33741" w14:textId="5E4CBA9B" w:rsidR="0027351E" w:rsidRPr="004A0EE9" w:rsidRDefault="000809CD" w:rsidP="7AC64C64">
      <w:pPr>
        <w:pStyle w:val="BodyText"/>
        <w:ind w:left="90"/>
        <w:rPr>
          <w:rFonts w:asciiTheme="minorHAnsi" w:hAnsiTheme="minorHAnsi"/>
          <w:sz w:val="24"/>
        </w:rPr>
      </w:pPr>
      <w:r>
        <w:rPr>
          <w:noProof/>
          <w:sz w:val="40"/>
          <w:szCs w:val="40"/>
        </w:rPr>
        <mc:AlternateContent>
          <mc:Choice Requires="wps">
            <w:drawing>
              <wp:anchor distT="0" distB="0" distL="114300" distR="114300" simplePos="0" relativeHeight="251658240" behindDoc="1" locked="0" layoutInCell="1" allowOverlap="1" wp14:anchorId="5E5ABE12" wp14:editId="02C8DCAD">
                <wp:simplePos x="0" y="0"/>
                <wp:positionH relativeFrom="column">
                  <wp:posOffset>-73025</wp:posOffset>
                </wp:positionH>
                <wp:positionV relativeFrom="paragraph">
                  <wp:posOffset>41275</wp:posOffset>
                </wp:positionV>
                <wp:extent cx="5445882" cy="1508425"/>
                <wp:effectExtent l="0" t="0" r="0" b="0"/>
                <wp:wrapNone/>
                <wp:docPr id="370670269" name="Rounded Rectangle 5"/>
                <wp:cNvGraphicFramePr/>
                <a:graphic xmlns:a="http://schemas.openxmlformats.org/drawingml/2006/main">
                  <a:graphicData uri="http://schemas.microsoft.com/office/word/2010/wordprocessingShape">
                    <wps:wsp>
                      <wps:cNvSpPr/>
                      <wps:spPr>
                        <a:xfrm>
                          <a:off x="0" y="0"/>
                          <a:ext cx="5445882" cy="1508425"/>
                        </a:xfrm>
                        <a:prstGeom prst="roundRect">
                          <a:avLst>
                            <a:gd name="adj" fmla="val 582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t"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A7C1EE">
              <v:roundrect id="Rounded Rectangle 5" style="position:absolute;margin-left:-5.75pt;margin-top:3.25pt;width:428.8pt;height:1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f2f2f2 [3052]" stroked="f" strokeweight="1pt" arcsize="3820f" w14:anchorId="10A39C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">
                <v:stroke joinstyle="miter"/>
              </v:roundrect>
            </w:pict>
          </mc:Fallback>
        </mc:AlternateContent>
      </w:r>
      <w:r w:rsidR="00D40838">
        <w:rPr>
          <w:rFonts w:asciiTheme="minorHAnsi" w:hAnsiTheme="minorHAnsi"/>
          <w:sz w:val="18"/>
          <w:szCs w:val="22"/>
        </w:rPr>
        <w:br/>
      </w:r>
      <w:r w:rsidR="0D3DE931">
        <w:t>Get exclusive insights from top AI, cloud, data, and analytics experts at Possible 2025</w:t>
      </w:r>
      <w:r w:rsidR="0D3DE931" w:rsidRPr="004A0EE9">
        <w:t xml:space="preserve">                                     —designed to help you lead in the AI era.</w:t>
      </w:r>
    </w:p>
    <w:p w14:paraId="0EFB3311" w14:textId="48144D6B" w:rsidR="0027351E" w:rsidRPr="004A0EE9" w:rsidRDefault="6AC6D6D0" w:rsidP="1F61FC61">
      <w:pPr>
        <w:pStyle w:val="BodyText"/>
        <w:ind w:left="90"/>
      </w:pPr>
      <w:r w:rsidRPr="004A0EE9">
        <w:t>Need help getting your manager’s approval to attend in Los Angeles? We’ve got you</w:t>
      </w:r>
      <w:r w:rsidR="007D4C6F" w:rsidRPr="004A0EE9">
        <w:t xml:space="preserve"> </w:t>
      </w:r>
      <w:r w:rsidR="007D4C6F" w:rsidRPr="004A0EE9">
        <w:br/>
      </w:r>
      <w:r w:rsidRPr="004A0EE9">
        <w:t>covered.</w:t>
      </w:r>
    </w:p>
    <w:p w14:paraId="136B39D9" w14:textId="62D0E71C" w:rsidR="0027351E" w:rsidRPr="007D4C6F" w:rsidRDefault="6AC6D6D0" w:rsidP="007D4C6F">
      <w:pPr>
        <w:pStyle w:val="BodyText"/>
        <w:ind w:left="90"/>
      </w:pPr>
      <w:r w:rsidRPr="004A0EE9">
        <w:t>Use our customizable template below to make your case.</w:t>
      </w:r>
      <w:r w:rsidR="00D40838" w:rsidRPr="004A0EE9">
        <w:br/>
      </w:r>
      <w:r w:rsidR="00D40838" w:rsidRPr="004A0EE9">
        <w:br/>
        <w:t>Simply copy and paste the letter below and customize it to meet your needs.</w:t>
      </w:r>
      <w:r w:rsidR="00D40838" w:rsidRPr="004A0EE9">
        <w:br/>
      </w:r>
      <w:r w:rsidR="00D40838">
        <w:br/>
      </w:r>
    </w:p>
    <w:p w14:paraId="3BC7DCE3" w14:textId="75C31B1E" w:rsidR="00D94CEC" w:rsidRDefault="00D94CEC" w:rsidP="00D94CEC">
      <w:pPr>
        <w:pStyle w:val="BodyText"/>
      </w:pPr>
      <w:r>
        <w:t xml:space="preserve">Dear </w:t>
      </w:r>
      <w:r w:rsidRPr="6605408B">
        <w:rPr>
          <w:highlight w:val="yellow"/>
        </w:rPr>
        <w:t>&lt;Manager/Supervisor&gt;</w:t>
      </w:r>
      <w:r>
        <w:t>,</w:t>
      </w:r>
    </w:p>
    <w:p w14:paraId="2DD61293" w14:textId="78887EDF" w:rsidR="00D94CEC" w:rsidRPr="00D94CEC" w:rsidRDefault="6C94FA00" w:rsidP="6605408B">
      <w:pPr>
        <w:spacing w:before="240" w:after="240"/>
      </w:pPr>
      <w:r>
        <w:t xml:space="preserve">I’d like your approval to attend </w:t>
      </w:r>
      <w:r w:rsidRPr="69954D3B">
        <w:rPr>
          <w:b/>
          <w:bCs/>
        </w:rPr>
        <w:t>Teradata Possible</w:t>
      </w:r>
      <w:r>
        <w:t xml:space="preserve">, taking place </w:t>
      </w:r>
      <w:r w:rsidRPr="69954D3B">
        <w:rPr>
          <w:b/>
          <w:bCs/>
        </w:rPr>
        <w:t>October 6–8, 2025</w:t>
      </w:r>
      <w:r>
        <w:t xml:space="preserve">, in </w:t>
      </w:r>
      <w:r w:rsidRPr="69954D3B">
        <w:rPr>
          <w:b/>
          <w:bCs/>
        </w:rPr>
        <w:t>Los Angeles, CA</w:t>
      </w:r>
      <w:r w:rsidR="0D680FF4" w:rsidRPr="69954D3B">
        <w:rPr>
          <w:b/>
          <w:bCs/>
        </w:rPr>
        <w:t xml:space="preserve"> </w:t>
      </w:r>
      <w:r w:rsidR="0D680FF4" w:rsidRPr="69954D3B">
        <w:rPr>
          <w:rFonts w:eastAsia="Inter" w:cs="Inter"/>
          <w:szCs w:val="20"/>
        </w:rPr>
        <w:t xml:space="preserve">at the </w:t>
      </w:r>
      <w:r w:rsidR="0D680FF4" w:rsidRPr="69954D3B">
        <w:rPr>
          <w:rFonts w:eastAsia="Inter" w:cs="Inter"/>
          <w:b/>
          <w:bCs/>
          <w:szCs w:val="20"/>
        </w:rPr>
        <w:t>J.W. Marriott L.A. LIVE</w:t>
      </w:r>
      <w:r>
        <w:t>. As a premier event for data, cloud, and analytics professionals, it offers direct access to global thought leaders and practical insights into how enterprise organizations are innovating with AI and analytics at scale.</w:t>
      </w:r>
    </w:p>
    <w:p w14:paraId="63C57F5E" w14:textId="3A6E89F1" w:rsidR="00D94CEC" w:rsidRPr="00D94CEC" w:rsidRDefault="4832206C" w:rsidP="76F59581">
      <w:pPr>
        <w:spacing w:before="240" w:after="240"/>
      </w:pPr>
      <w:r w:rsidRPr="69954D3B">
        <w:rPr>
          <w:rFonts w:eastAsia="Inter" w:cs="Inter"/>
          <w:szCs w:val="20"/>
        </w:rPr>
        <w:t xml:space="preserve">As part of my registration for Possible, I will also attend the Teradata Partner Forum 2025—a dedicated day for global partner executives and business leaders. </w:t>
      </w:r>
      <w:r w:rsidR="493B52EA" w:rsidRPr="69954D3B">
        <w:rPr>
          <w:rFonts w:eastAsia="Inter" w:cs="Inter"/>
          <w:szCs w:val="20"/>
        </w:rPr>
        <w:t>This forum offers a valuable opportunity to connect directly with Teradata’s executive leadership, gain insights into the Trusted</w:t>
      </w:r>
      <w:r w:rsidR="66B9FA20" w:rsidRPr="69954D3B">
        <w:rPr>
          <w:rFonts w:eastAsia="Inter" w:cs="Inter"/>
          <w:szCs w:val="20"/>
        </w:rPr>
        <w:t xml:space="preserve"> </w:t>
      </w:r>
      <w:r w:rsidR="493B52EA" w:rsidRPr="69954D3B">
        <w:rPr>
          <w:rFonts w:eastAsia="Inter" w:cs="Inter"/>
          <w:szCs w:val="20"/>
        </w:rPr>
        <w:t>AI strategy and product roadmap, and explore new go-to-market opportunities</w:t>
      </w:r>
      <w:r w:rsidR="2393CBE1" w:rsidRPr="69954D3B">
        <w:rPr>
          <w:rFonts w:eastAsia="Inter" w:cs="Inter"/>
          <w:szCs w:val="20"/>
        </w:rPr>
        <w:t xml:space="preserve">. The experience begins with an exclusive </w:t>
      </w:r>
      <w:r w:rsidR="2393CBE1" w:rsidRPr="69954D3B">
        <w:rPr>
          <w:rFonts w:eastAsia="Inter" w:cs="Inter"/>
          <w:b/>
          <w:bCs/>
          <w:szCs w:val="20"/>
        </w:rPr>
        <w:t xml:space="preserve">networking happy hour on Sunday, October 5 from 7:00 PM to 8:30 PM </w:t>
      </w:r>
      <w:r w:rsidR="2393CBE1" w:rsidRPr="69954D3B">
        <w:rPr>
          <w:rFonts w:eastAsia="Inter" w:cs="Inter"/>
          <w:szCs w:val="20"/>
        </w:rPr>
        <w:t xml:space="preserve">followed by Partner Forum, taking place </w:t>
      </w:r>
      <w:r w:rsidR="493B52EA" w:rsidRPr="69954D3B">
        <w:rPr>
          <w:rFonts w:eastAsia="Inter" w:cs="Inter"/>
          <w:szCs w:val="20"/>
        </w:rPr>
        <w:t>o</w:t>
      </w:r>
      <w:r w:rsidR="358AA3D4" w:rsidRPr="69954D3B">
        <w:rPr>
          <w:rFonts w:eastAsia="Inter" w:cs="Inter"/>
          <w:szCs w:val="20"/>
        </w:rPr>
        <w:t xml:space="preserve">n </w:t>
      </w:r>
      <w:r w:rsidR="4A92A80A" w:rsidRPr="69954D3B">
        <w:rPr>
          <w:rFonts w:eastAsia="Inter" w:cs="Inter"/>
          <w:b/>
          <w:bCs/>
          <w:szCs w:val="20"/>
        </w:rPr>
        <w:t xml:space="preserve">Monday, </w:t>
      </w:r>
      <w:r w:rsidR="358AA3D4" w:rsidRPr="69954D3B">
        <w:rPr>
          <w:rFonts w:eastAsia="Inter" w:cs="Inter"/>
          <w:b/>
          <w:bCs/>
          <w:szCs w:val="20"/>
        </w:rPr>
        <w:t>October 6 from 8:00 AM to 3:00 PM</w:t>
      </w:r>
      <w:r w:rsidR="358AA3D4" w:rsidRPr="69954D3B">
        <w:rPr>
          <w:rFonts w:eastAsia="Inter" w:cs="Inter"/>
          <w:szCs w:val="20"/>
        </w:rPr>
        <w:t xml:space="preserve"> </w:t>
      </w:r>
      <w:r w:rsidR="00D94CEC">
        <w:t xml:space="preserve">Below is a breakdown of the costs to attend the conference. The total anticipated cost is </w:t>
      </w:r>
      <w:r w:rsidR="00D94CEC" w:rsidRPr="69954D3B">
        <w:rPr>
          <w:highlight w:val="yellow"/>
        </w:rPr>
        <w:t>&lt;fill in the blank&gt;</w:t>
      </w:r>
      <w:r w:rsidR="00D94CEC">
        <w:t>.</w:t>
      </w:r>
    </w:p>
    <w:p w14:paraId="0F96D843" w14:textId="3CD5C4CB" w:rsidR="00D94CEC" w:rsidRPr="00D94CEC" w:rsidRDefault="00D94CEC" w:rsidP="00D94CEC">
      <w:pPr>
        <w:pStyle w:val="ListBullet1"/>
      </w:pPr>
      <w:r>
        <w:t xml:space="preserve">Conference fee: </w:t>
      </w:r>
      <w:r w:rsidR="3E1928BC">
        <w:t xml:space="preserve">Early bird price is </w:t>
      </w:r>
      <w:r w:rsidR="00D40838" w:rsidRPr="76F59581">
        <w:rPr>
          <w:b/>
          <w:bCs/>
        </w:rPr>
        <w:t>$1495</w:t>
      </w:r>
      <w:r w:rsidR="00D40838">
        <w:t xml:space="preserve"> </w:t>
      </w:r>
      <w:r w:rsidR="4A91379B">
        <w:t xml:space="preserve">until </w:t>
      </w:r>
      <w:r w:rsidR="4A91379B" w:rsidRPr="76F59581">
        <w:rPr>
          <w:b/>
          <w:bCs/>
        </w:rPr>
        <w:t>September 16</w:t>
      </w:r>
      <w:r w:rsidR="4A91379B" w:rsidRPr="76F59581">
        <w:rPr>
          <w:b/>
          <w:bCs/>
          <w:vertAlign w:val="superscript"/>
        </w:rPr>
        <w:t>th</w:t>
      </w:r>
      <w:r w:rsidR="4A91379B" w:rsidRPr="76F59581">
        <w:rPr>
          <w:b/>
          <w:bCs/>
        </w:rPr>
        <w:t xml:space="preserve"> </w:t>
      </w:r>
      <w:r w:rsidR="4A91379B">
        <w:t xml:space="preserve">after the price is </w:t>
      </w:r>
      <w:r w:rsidR="4A91379B" w:rsidRPr="76F59581">
        <w:rPr>
          <w:b/>
          <w:bCs/>
        </w:rPr>
        <w:t>$1995</w:t>
      </w:r>
      <w:r w:rsidR="1951F576" w:rsidRPr="76F59581">
        <w:rPr>
          <w:b/>
          <w:bCs/>
        </w:rPr>
        <w:t xml:space="preserve"> </w:t>
      </w:r>
      <w:r>
        <w:t xml:space="preserve">(includes </w:t>
      </w:r>
      <w:r w:rsidR="650919C0">
        <w:t xml:space="preserve">Partner Forum, </w:t>
      </w:r>
      <w:r>
        <w:t>training, hands-on workshops, and earned vouchers for a free certification exam)  </w:t>
      </w:r>
    </w:p>
    <w:p w14:paraId="28F34241" w14:textId="77777777" w:rsidR="00D94CEC" w:rsidRPr="00D94CEC" w:rsidRDefault="00D94CEC" w:rsidP="00D94CEC">
      <w:pPr>
        <w:pStyle w:val="ListBullet1"/>
      </w:pPr>
      <w:r w:rsidRPr="00D94CEC">
        <w:t>Airfare/mileage: </w:t>
      </w:r>
    </w:p>
    <w:p w14:paraId="17418F22" w14:textId="77777777" w:rsidR="00D94CEC" w:rsidRPr="00D94CEC" w:rsidRDefault="00D94CEC" w:rsidP="00D94CEC">
      <w:pPr>
        <w:pStyle w:val="ListBullet1"/>
      </w:pPr>
      <w:r w:rsidRPr="00D94CEC">
        <w:t>Transportation to/from hotel:  </w:t>
      </w:r>
    </w:p>
    <w:p w14:paraId="491CC4D2" w14:textId="77777777" w:rsidR="00D94CEC" w:rsidRPr="00D94CEC" w:rsidRDefault="00D94CEC" w:rsidP="00D94CEC">
      <w:pPr>
        <w:pStyle w:val="ListBullet1"/>
      </w:pPr>
      <w:r w:rsidRPr="00D94CEC">
        <w:t>Hotel: </w:t>
      </w:r>
    </w:p>
    <w:p w14:paraId="6FB79257" w14:textId="77777777" w:rsidR="00D94CEC" w:rsidRPr="00D94CEC" w:rsidRDefault="00D94CEC" w:rsidP="00D94CEC">
      <w:pPr>
        <w:pStyle w:val="ListBullet1"/>
      </w:pPr>
      <w:r w:rsidRPr="00D94CEC">
        <w:t>Meals: </w:t>
      </w:r>
    </w:p>
    <w:p w14:paraId="526CC7DC" w14:textId="7DF27EE1" w:rsidR="00D94CEC" w:rsidRDefault="00D94CEC" w:rsidP="00D94CEC">
      <w:pPr>
        <w:pStyle w:val="ListBullet1"/>
      </w:pPr>
      <w:r w:rsidRPr="00D94CEC">
        <w:t>Total: </w:t>
      </w:r>
    </w:p>
    <w:p w14:paraId="68221AA0" w14:textId="77777777" w:rsidR="00D94CEC" w:rsidRPr="00D94CEC" w:rsidRDefault="00D94CEC" w:rsidP="00D94CEC">
      <w:pPr>
        <w:pStyle w:val="BodyText"/>
      </w:pPr>
      <w:r w:rsidRPr="44A8D175">
        <w:rPr>
          <w:rStyle w:val="normaltextrun"/>
        </w:rPr>
        <w:t xml:space="preserve">For more information on the event, please visit </w:t>
      </w:r>
      <w:hyperlink r:id="rId11">
        <w:r w:rsidRPr="44A8D175">
          <w:rPr>
            <w:rStyle w:val="normaltextrun"/>
          </w:rPr>
          <w:t>www.teradata.com/possible</w:t>
        </w:r>
      </w:hyperlink>
      <w:r w:rsidRPr="44A8D175">
        <w:rPr>
          <w:rStyle w:val="normaltextrun"/>
        </w:rPr>
        <w:t>. </w:t>
      </w:r>
      <w:r w:rsidRPr="44A8D175">
        <w:rPr>
          <w:rStyle w:val="eop"/>
        </w:rPr>
        <w:t> </w:t>
      </w:r>
    </w:p>
    <w:p w14:paraId="64AEDBBC" w14:textId="777E3932" w:rsidR="2BC05A79" w:rsidRDefault="2BC05A79" w:rsidP="44A8D175">
      <w:pPr>
        <w:pStyle w:val="BodyText"/>
        <w:rPr>
          <w:rStyle w:val="eop"/>
        </w:rPr>
      </w:pPr>
      <w:r w:rsidRPr="44A8D175">
        <w:rPr>
          <w:rStyle w:val="eop"/>
        </w:rPr>
        <w:t>Thank you for considering my attendance at Possible 2025. The event offers valuable learning, industry insights, and networking opportunities that can spark new ideas for our growth. I look forward to discussing it with you further.</w:t>
      </w:r>
    </w:p>
    <w:p w14:paraId="4929D4DF" w14:textId="77777777" w:rsidR="00D94CEC" w:rsidRPr="00D94CEC" w:rsidRDefault="00D94CEC" w:rsidP="00D94CEC">
      <w:pPr>
        <w:pStyle w:val="BodyText"/>
      </w:pPr>
      <w:r w:rsidRPr="00D94CEC">
        <w:rPr>
          <w:rStyle w:val="normaltextrun"/>
        </w:rPr>
        <w:t>Sincerely,</w:t>
      </w:r>
      <w:r w:rsidRPr="00D94CEC">
        <w:rPr>
          <w:rStyle w:val="eop"/>
        </w:rPr>
        <w:t> </w:t>
      </w:r>
    </w:p>
    <w:p w14:paraId="5844A59C" w14:textId="0CE6479B" w:rsidR="00D94CEC" w:rsidRPr="00D94CEC" w:rsidRDefault="00D94CEC" w:rsidP="1F61FC61">
      <w:pPr>
        <w:pStyle w:val="BodyText"/>
        <w:rPr>
          <w:rStyle w:val="eop"/>
          <w:highlight w:val="yellow"/>
        </w:rPr>
      </w:pPr>
      <w:r w:rsidRPr="1F61FC61">
        <w:rPr>
          <w:rStyle w:val="normaltextrun"/>
          <w:highlight w:val="yellow"/>
        </w:rPr>
        <w:t>&lt;Insert your name here&gt;</w:t>
      </w:r>
      <w:r w:rsidRPr="1F61FC61">
        <w:rPr>
          <w:rStyle w:val="eop"/>
          <w:highlight w:val="yellow"/>
        </w:rPr>
        <w:t> </w:t>
      </w:r>
    </w:p>
    <w:sectPr w:rsidR="00D94CEC" w:rsidRPr="00D94CEC" w:rsidSect="00886DD4">
      <w:headerReference w:type="even" r:id="rId12"/>
      <w:headerReference w:type="default" r:id="rId13"/>
      <w:footerReference w:type="even" r:id="rId14"/>
      <w:footerReference w:type="default" r:id="rId15"/>
      <w:headerReference w:type="first" r:id="rId16"/>
      <w:footerReference w:type="first" r:id="rId17"/>
      <w:pgSz w:w="12240" w:h="15840"/>
      <w:pgMar w:top="1440" w:right="907" w:bottom="1800"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04C93" w14:textId="77777777" w:rsidR="00595707" w:rsidRDefault="00595707" w:rsidP="006D60C5">
      <w:pPr>
        <w:spacing w:after="0"/>
      </w:pPr>
      <w:r>
        <w:separator/>
      </w:r>
    </w:p>
  </w:endnote>
  <w:endnote w:type="continuationSeparator" w:id="0">
    <w:p w14:paraId="1A6B661A" w14:textId="77777777" w:rsidR="00595707" w:rsidRDefault="00595707" w:rsidP="006D60C5">
      <w:pPr>
        <w:spacing w:after="0"/>
      </w:pPr>
      <w:r>
        <w:continuationSeparator/>
      </w:r>
    </w:p>
  </w:endnote>
  <w:endnote w:type="continuationNotice" w:id="1">
    <w:p w14:paraId="0DA9EC65" w14:textId="77777777" w:rsidR="00595707" w:rsidRDefault="005957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AD844B6-8D77-884E-BE24-5E09784075BF}"/>
  </w:font>
  <w:font w:name="Times New Roman">
    <w:panose1 w:val="02020603050405020304"/>
    <w:charset w:val="00"/>
    <w:family w:val="roman"/>
    <w:pitch w:val="variable"/>
    <w:sig w:usb0="E0002EFF" w:usb1="C000785B" w:usb2="00000009" w:usb3="00000000" w:csb0="000001FF" w:csb1="00000000"/>
    <w:embedRegular r:id="rId2" w:fontKey="{4A0D458C-9876-2346-A0FC-8498210249E6}"/>
    <w:embedBold r:id="rId3" w:fontKey="{6983A3E9-4C9F-1C4C-AABA-92BAEBFC0EC3}"/>
  </w:font>
  <w:font w:name="Courier New">
    <w:panose1 w:val="02070309020205020404"/>
    <w:charset w:val="00"/>
    <w:family w:val="modern"/>
    <w:pitch w:val="fixed"/>
    <w:sig w:usb0="E0002EFF" w:usb1="C0007843" w:usb2="00000009" w:usb3="00000000" w:csb0="000001FF" w:csb1="00000000"/>
    <w:embedRegular r:id="rId4" w:fontKey="{BD93678B-5F38-124F-854E-C92BBD1D485D}"/>
  </w:font>
  <w:font w:name="Wingdings">
    <w:panose1 w:val="05000000000000000000"/>
    <w:charset w:val="4D"/>
    <w:family w:val="decorative"/>
    <w:pitch w:val="variable"/>
    <w:sig w:usb0="00000003" w:usb1="00000000" w:usb2="00000000" w:usb3="00000000" w:csb0="80000001" w:csb1="00000000"/>
    <w:embedRegular r:id="rId5" w:fontKey="{4B41B40C-6FDD-7B40-B853-1F1442AAF0F1}"/>
  </w:font>
  <w:font w:name="Inter">
    <w:panose1 w:val="02000503000000020004"/>
    <w:charset w:val="00"/>
    <w:family w:val="auto"/>
    <w:pitch w:val="variable"/>
    <w:sig w:usb0="E00002FF" w:usb1="1200A1FF" w:usb2="00000001" w:usb3="00000000" w:csb0="0000019F" w:csb1="00000000"/>
    <w:embedRegular r:id="rId6" w:fontKey="{3F8F679C-E504-A840-9166-A680E114ED72}"/>
    <w:embedBold r:id="rId7" w:fontKey="{AF293294-126B-FE45-B3E0-6FCC989FDA0A}"/>
  </w:font>
  <w:font w:name="MS Mincho">
    <w:altName w:val="ＭＳ 明朝"/>
    <w:panose1 w:val="02020609040205080304"/>
    <w:charset w:val="80"/>
    <w:family w:val="modern"/>
    <w:pitch w:val="fixed"/>
    <w:sig w:usb0="E00002FF" w:usb1="6AC7FDFB" w:usb2="08000012" w:usb3="00000000" w:csb0="0002009F" w:csb1="00000000"/>
  </w:font>
  <w:font w:name="Inter Light">
    <w:panose1 w:val="02000503000000020004"/>
    <w:charset w:val="00"/>
    <w:family w:val="auto"/>
    <w:pitch w:val="variable"/>
    <w:sig w:usb0="E00002FF" w:usb1="1200A1FF" w:usb2="00000001" w:usb3="00000000" w:csb0="0000019F" w:csb1="00000000"/>
    <w:embedRegular r:id="rId8" w:fontKey="{33080FD9-AA0F-2945-B0D9-594F3E8DFE8D}"/>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9" w:fontKey="{FF2010AF-9B94-D844-91A4-C801965DE347}"/>
  </w:font>
  <w:font w:name="ヒラギノ角ゴ Pro W3">
    <w:altName w:val="Yu Gothic"/>
    <w:panose1 w:val="020B0300000000000000"/>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95025" w14:textId="77777777" w:rsidR="007E0BD7" w:rsidRDefault="007E0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1157" w14:textId="0AD929C9" w:rsidR="006D60C5" w:rsidRPr="00101A6E" w:rsidRDefault="006D60C5">
    <w:pPr>
      <w:pStyle w:val="Footer"/>
      <w:rPr>
        <w:rFonts w:asciiTheme="minorHAnsi" w:hAnsiTheme="minorHAnsi"/>
        <w:sz w:val="14"/>
        <w:szCs w:val="14"/>
      </w:rPr>
    </w:pPr>
    <w:bookmarkStart w:id="0" w:name="OLE_LINK129"/>
    <w:bookmarkStart w:id="1" w:name="OLE_LINK130"/>
    <w:bookmarkStart w:id="2" w:name="_Hlk146713885"/>
    <w:r w:rsidRPr="00101A6E">
      <w:rPr>
        <w:rFonts w:asciiTheme="minorHAnsi" w:hAnsiTheme="minorHAnsi"/>
        <w:noProof/>
        <w:sz w:val="14"/>
        <w:szCs w:val="14"/>
      </w:rPr>
      <w:drawing>
        <wp:anchor distT="0" distB="0" distL="114300" distR="114300" simplePos="0" relativeHeight="251658241" behindDoc="1" locked="0" layoutInCell="1" allowOverlap="1" wp14:anchorId="49DF453C" wp14:editId="7D59666E">
          <wp:simplePos x="0" y="0"/>
          <wp:positionH relativeFrom="column">
            <wp:posOffset>-188595</wp:posOffset>
          </wp:positionH>
          <wp:positionV relativeFrom="paragraph">
            <wp:posOffset>-340071</wp:posOffset>
          </wp:positionV>
          <wp:extent cx="1771650" cy="626745"/>
          <wp:effectExtent l="0" t="0" r="0" b="0"/>
          <wp:wrapSquare wrapText="bothSides"/>
          <wp:docPr id="458061895" name="Picture 458061895" descr="A black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orang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1650" cy="626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1A6E">
      <w:rPr>
        <w:rFonts w:asciiTheme="minorHAnsi" w:hAnsiTheme="minorHAnsi"/>
        <w:sz w:val="14"/>
        <w:szCs w:val="14"/>
      </w:rPr>
      <w:t>© 202</w:t>
    </w:r>
    <w:r w:rsidR="000809CD">
      <w:rPr>
        <w:rFonts w:asciiTheme="minorHAnsi" w:hAnsiTheme="minorHAnsi"/>
        <w:sz w:val="14"/>
        <w:szCs w:val="14"/>
      </w:rPr>
      <w:t>5</w:t>
    </w:r>
    <w:r w:rsidRPr="00101A6E">
      <w:rPr>
        <w:rFonts w:asciiTheme="minorHAnsi" w:hAnsiTheme="minorHAnsi"/>
        <w:sz w:val="14"/>
        <w:szCs w:val="14"/>
      </w:rPr>
      <w:t xml:space="preserve"> Teradata. All rights reserved.</w:t>
    </w:r>
    <w:bookmarkEnd w:id="0"/>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68D3" w14:textId="77777777" w:rsidR="007E0BD7" w:rsidRDefault="007E0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A72F9" w14:textId="77777777" w:rsidR="00595707" w:rsidRDefault="00595707" w:rsidP="006D60C5">
      <w:pPr>
        <w:spacing w:after="0"/>
      </w:pPr>
      <w:r>
        <w:separator/>
      </w:r>
    </w:p>
  </w:footnote>
  <w:footnote w:type="continuationSeparator" w:id="0">
    <w:p w14:paraId="20399F1A" w14:textId="77777777" w:rsidR="00595707" w:rsidRDefault="00595707" w:rsidP="006D60C5">
      <w:pPr>
        <w:spacing w:after="0"/>
      </w:pPr>
      <w:r>
        <w:continuationSeparator/>
      </w:r>
    </w:p>
  </w:footnote>
  <w:footnote w:type="continuationNotice" w:id="1">
    <w:p w14:paraId="642267F5" w14:textId="77777777" w:rsidR="00595707" w:rsidRDefault="005957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A32E" w14:textId="77777777" w:rsidR="007E0BD7" w:rsidRDefault="007E0B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96B18" w14:textId="46FBC6C4" w:rsidR="00D94CEC" w:rsidRDefault="00973FDD">
    <w:pPr>
      <w:pStyle w:val="Header"/>
    </w:pPr>
    <w:r>
      <w:rPr>
        <w:noProof/>
      </w:rPr>
      <w:drawing>
        <wp:anchor distT="0" distB="0" distL="114300" distR="114300" simplePos="0" relativeHeight="251658242" behindDoc="0" locked="0" layoutInCell="1" allowOverlap="1" wp14:anchorId="20DFB093" wp14:editId="2ECF1BAB">
          <wp:simplePos x="0" y="0"/>
          <wp:positionH relativeFrom="column">
            <wp:posOffset>-92241</wp:posOffset>
          </wp:positionH>
          <wp:positionV relativeFrom="paragraph">
            <wp:posOffset>-225288</wp:posOffset>
          </wp:positionV>
          <wp:extent cx="1146175" cy="496795"/>
          <wp:effectExtent l="0" t="0" r="0" b="0"/>
          <wp:wrapNone/>
          <wp:docPr id="27006044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28876"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93583" cy="51734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60CA26A" wp14:editId="30917871">
              <wp:simplePos x="0" y="0"/>
              <wp:positionH relativeFrom="column">
                <wp:posOffset>-565785</wp:posOffset>
              </wp:positionH>
              <wp:positionV relativeFrom="paragraph">
                <wp:posOffset>-452755</wp:posOffset>
              </wp:positionV>
              <wp:extent cx="7750629" cy="914400"/>
              <wp:effectExtent l="0" t="0" r="0" b="0"/>
              <wp:wrapNone/>
              <wp:docPr id="1134543687" name="Rectangle 1"/>
              <wp:cNvGraphicFramePr/>
              <a:graphic xmlns:a="http://schemas.openxmlformats.org/drawingml/2006/main">
                <a:graphicData uri="http://schemas.microsoft.com/office/word/2010/wordprocessingShape">
                  <wps:wsp>
                    <wps:cNvSpPr/>
                    <wps:spPr>
                      <a:xfrm>
                        <a:off x="0" y="0"/>
                        <a:ext cx="7750629" cy="9144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http://schemas.openxmlformats.org/drawingml/2006/main">
          <w:pict w14:anchorId="31D21A68">
            <v:rect id="Rectangle 1" style="position:absolute;margin-left:-44.55pt;margin-top:-35.65pt;width:610.3pt;height:1in;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233c [3213]" stroked="f" strokeweight="1pt" w14:anchorId="41C72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9453D" w14:textId="77777777" w:rsidR="007E0BD7" w:rsidRDefault="007E0BD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31E3D8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92B0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14AB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C0597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13AE9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E3C44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C2306456"/>
    <w:lvl w:ilvl="0">
      <w:start w:val="1"/>
      <w:numFmt w:val="decimal"/>
      <w:pStyle w:val="ListNumber"/>
      <w:lvlText w:val="%1."/>
      <w:lvlJc w:val="left"/>
      <w:pPr>
        <w:tabs>
          <w:tab w:val="num" w:pos="360"/>
        </w:tabs>
        <w:ind w:left="360" w:hanging="360"/>
      </w:pPr>
    </w:lvl>
  </w:abstractNum>
  <w:abstractNum w:abstractNumId="7" w15:restartNumberingAfterBreak="0">
    <w:nsid w:val="1F54226D"/>
    <w:multiLevelType w:val="hybridMultilevel"/>
    <w:tmpl w:val="7C623CC8"/>
    <w:lvl w:ilvl="0" w:tplc="44C0EEA2">
      <w:start w:val="1"/>
      <w:numFmt w:val="bullet"/>
      <w:pStyle w:val="ListBullet1"/>
      <w:lvlText w:val=""/>
      <w:lvlJc w:val="left"/>
      <w:pPr>
        <w:ind w:left="720" w:hanging="360"/>
      </w:pPr>
      <w:rPr>
        <w:rFonts w:ascii="Symbol" w:hAnsi="Symbol" w:hint="default"/>
      </w:rPr>
    </w:lvl>
    <w:lvl w:ilvl="1" w:tplc="C6AE87D0">
      <w:start w:val="1"/>
      <w:numFmt w:val="bullet"/>
      <w:pStyle w:val="ListBullet2"/>
      <w:lvlText w:val=""/>
      <w:lvlJc w:val="left"/>
      <w:pPr>
        <w:ind w:left="1440" w:hanging="360"/>
      </w:pPr>
      <w:rPr>
        <w:rFonts w:ascii="Symbol" w:hAnsi="Symbol" w:hint="default"/>
      </w:rPr>
    </w:lvl>
    <w:lvl w:ilvl="2" w:tplc="25A20786">
      <w:start w:val="1"/>
      <w:numFmt w:val="bullet"/>
      <w:pStyle w:val="ListBullet3"/>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32CA4"/>
    <w:multiLevelType w:val="hybridMultilevel"/>
    <w:tmpl w:val="406A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F578C"/>
    <w:multiLevelType w:val="multilevel"/>
    <w:tmpl w:val="3CC4817E"/>
    <w:styleLink w:val="TeradataList"/>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Courier New" w:hAnsi="Courier New" w:cs="Times New Roman" w:hint="default"/>
      </w:rPr>
    </w:lvl>
    <w:lvl w:ilvl="2">
      <w:start w:val="1"/>
      <w:numFmt w:val="bullet"/>
      <w:lvlText w:val="o"/>
      <w:lvlJc w:val="left"/>
      <w:pPr>
        <w:tabs>
          <w:tab w:val="num" w:pos="1080"/>
        </w:tabs>
        <w:ind w:left="1080" w:hanging="360"/>
      </w:pPr>
      <w:rPr>
        <w:rFonts w:ascii="Courier New" w:hAnsi="Courier New"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0" w15:restartNumberingAfterBreak="0">
    <w:nsid w:val="456B6DF3"/>
    <w:multiLevelType w:val="hybridMultilevel"/>
    <w:tmpl w:val="4356B0FE"/>
    <w:lvl w:ilvl="0" w:tplc="716CD5EE">
      <w:start w:val="1"/>
      <w:numFmt w:val="decimal"/>
      <w:pStyle w:val="ListNumber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8A40BE"/>
    <w:multiLevelType w:val="multilevel"/>
    <w:tmpl w:val="3CC4817E"/>
    <w:numStyleLink w:val="TeradataList"/>
  </w:abstractNum>
  <w:abstractNum w:abstractNumId="12" w15:restartNumberingAfterBreak="0">
    <w:nsid w:val="7B33237B"/>
    <w:multiLevelType w:val="multilevel"/>
    <w:tmpl w:val="A25C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9385396">
    <w:abstractNumId w:val="7"/>
  </w:num>
  <w:num w:numId="2" w16cid:durableId="2039116406">
    <w:abstractNumId w:val="11"/>
  </w:num>
  <w:num w:numId="3" w16cid:durableId="502209696">
    <w:abstractNumId w:val="9"/>
  </w:num>
  <w:num w:numId="4" w16cid:durableId="604115733">
    <w:abstractNumId w:val="10"/>
  </w:num>
  <w:num w:numId="5" w16cid:durableId="1340229491">
    <w:abstractNumId w:val="6"/>
    <w:lvlOverride w:ilvl="0">
      <w:startOverride w:val="1"/>
    </w:lvlOverride>
  </w:num>
  <w:num w:numId="6" w16cid:durableId="1544096976">
    <w:abstractNumId w:val="0"/>
  </w:num>
  <w:num w:numId="7" w16cid:durableId="1657225704">
    <w:abstractNumId w:val="1"/>
  </w:num>
  <w:num w:numId="8" w16cid:durableId="396823142">
    <w:abstractNumId w:val="2"/>
  </w:num>
  <w:num w:numId="9" w16cid:durableId="569846258">
    <w:abstractNumId w:val="3"/>
  </w:num>
  <w:num w:numId="10" w16cid:durableId="1895696601">
    <w:abstractNumId w:val="4"/>
  </w:num>
  <w:num w:numId="11" w16cid:durableId="730620390">
    <w:abstractNumId w:val="5"/>
  </w:num>
  <w:num w:numId="12" w16cid:durableId="279075776">
    <w:abstractNumId w:val="8"/>
  </w:num>
  <w:num w:numId="13" w16cid:durableId="1208100411">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0C5"/>
    <w:rsid w:val="000007EF"/>
    <w:rsid w:val="0001060A"/>
    <w:rsid w:val="00042650"/>
    <w:rsid w:val="00080616"/>
    <w:rsid w:val="000809CD"/>
    <w:rsid w:val="00085476"/>
    <w:rsid w:val="00087043"/>
    <w:rsid w:val="000A0071"/>
    <w:rsid w:val="000A7B06"/>
    <w:rsid w:val="000C078B"/>
    <w:rsid w:val="000C247B"/>
    <w:rsid w:val="000C2CB7"/>
    <w:rsid w:val="000C7191"/>
    <w:rsid w:val="000D1222"/>
    <w:rsid w:val="000D2FFF"/>
    <w:rsid w:val="000D30C9"/>
    <w:rsid w:val="00101A6E"/>
    <w:rsid w:val="00116C38"/>
    <w:rsid w:val="00143680"/>
    <w:rsid w:val="0014419B"/>
    <w:rsid w:val="00184A72"/>
    <w:rsid w:val="001933E5"/>
    <w:rsid w:val="001C0635"/>
    <w:rsid w:val="001F17F6"/>
    <w:rsid w:val="001F6C3D"/>
    <w:rsid w:val="002046C6"/>
    <w:rsid w:val="00211297"/>
    <w:rsid w:val="00220887"/>
    <w:rsid w:val="00246B4D"/>
    <w:rsid w:val="00254C36"/>
    <w:rsid w:val="00260287"/>
    <w:rsid w:val="0026130B"/>
    <w:rsid w:val="00271A40"/>
    <w:rsid w:val="0027351E"/>
    <w:rsid w:val="0027493D"/>
    <w:rsid w:val="00294BB3"/>
    <w:rsid w:val="0029643C"/>
    <w:rsid w:val="002B13D5"/>
    <w:rsid w:val="002B1458"/>
    <w:rsid w:val="002B6FAB"/>
    <w:rsid w:val="002C4B13"/>
    <w:rsid w:val="002E0CDC"/>
    <w:rsid w:val="002F1EE9"/>
    <w:rsid w:val="002F77DA"/>
    <w:rsid w:val="003032B2"/>
    <w:rsid w:val="00337682"/>
    <w:rsid w:val="00365108"/>
    <w:rsid w:val="00387A49"/>
    <w:rsid w:val="003969B9"/>
    <w:rsid w:val="003A3A98"/>
    <w:rsid w:val="003B5CBA"/>
    <w:rsid w:val="003B66AA"/>
    <w:rsid w:val="003C3E97"/>
    <w:rsid w:val="003D5A51"/>
    <w:rsid w:val="003E57E3"/>
    <w:rsid w:val="003EB323"/>
    <w:rsid w:val="003F389B"/>
    <w:rsid w:val="003F7AF3"/>
    <w:rsid w:val="004157D6"/>
    <w:rsid w:val="00452971"/>
    <w:rsid w:val="0047568C"/>
    <w:rsid w:val="004769BC"/>
    <w:rsid w:val="004857FD"/>
    <w:rsid w:val="004A070E"/>
    <w:rsid w:val="004A0EE9"/>
    <w:rsid w:val="004A233B"/>
    <w:rsid w:val="004A323D"/>
    <w:rsid w:val="004B5B98"/>
    <w:rsid w:val="004D3345"/>
    <w:rsid w:val="004F7F2A"/>
    <w:rsid w:val="00503189"/>
    <w:rsid w:val="00510C61"/>
    <w:rsid w:val="00522F7C"/>
    <w:rsid w:val="00523A7D"/>
    <w:rsid w:val="00553C3A"/>
    <w:rsid w:val="005678D8"/>
    <w:rsid w:val="00586459"/>
    <w:rsid w:val="00586EF1"/>
    <w:rsid w:val="00595707"/>
    <w:rsid w:val="005F0F20"/>
    <w:rsid w:val="005F7C7A"/>
    <w:rsid w:val="00602560"/>
    <w:rsid w:val="0062738C"/>
    <w:rsid w:val="006428C2"/>
    <w:rsid w:val="006442D3"/>
    <w:rsid w:val="006454BC"/>
    <w:rsid w:val="00651CC0"/>
    <w:rsid w:val="0067644F"/>
    <w:rsid w:val="00680A28"/>
    <w:rsid w:val="00681830"/>
    <w:rsid w:val="0069006A"/>
    <w:rsid w:val="006B08DF"/>
    <w:rsid w:val="006B23D3"/>
    <w:rsid w:val="006B488C"/>
    <w:rsid w:val="006B4FF1"/>
    <w:rsid w:val="006D3ED2"/>
    <w:rsid w:val="006D60C5"/>
    <w:rsid w:val="006D7E41"/>
    <w:rsid w:val="006E0302"/>
    <w:rsid w:val="006E2CBB"/>
    <w:rsid w:val="00723DE4"/>
    <w:rsid w:val="00730F42"/>
    <w:rsid w:val="0073278E"/>
    <w:rsid w:val="00736FE9"/>
    <w:rsid w:val="00737A57"/>
    <w:rsid w:val="00750C70"/>
    <w:rsid w:val="00765A19"/>
    <w:rsid w:val="00772E89"/>
    <w:rsid w:val="007859B9"/>
    <w:rsid w:val="007901BC"/>
    <w:rsid w:val="007936E9"/>
    <w:rsid w:val="00793ED5"/>
    <w:rsid w:val="007A208F"/>
    <w:rsid w:val="007C1484"/>
    <w:rsid w:val="007C31CB"/>
    <w:rsid w:val="007D0A76"/>
    <w:rsid w:val="007D4C6F"/>
    <w:rsid w:val="007D719A"/>
    <w:rsid w:val="007D74D9"/>
    <w:rsid w:val="007E0BD7"/>
    <w:rsid w:val="007E1EC7"/>
    <w:rsid w:val="00801A61"/>
    <w:rsid w:val="00846FD4"/>
    <w:rsid w:val="0087103C"/>
    <w:rsid w:val="00886DD4"/>
    <w:rsid w:val="00887520"/>
    <w:rsid w:val="00906D34"/>
    <w:rsid w:val="00921A24"/>
    <w:rsid w:val="00942EAA"/>
    <w:rsid w:val="00956EE1"/>
    <w:rsid w:val="009724D5"/>
    <w:rsid w:val="00972E4D"/>
    <w:rsid w:val="00973FDD"/>
    <w:rsid w:val="009C28F0"/>
    <w:rsid w:val="009C6A34"/>
    <w:rsid w:val="009D05CB"/>
    <w:rsid w:val="00A16DC4"/>
    <w:rsid w:val="00A4741D"/>
    <w:rsid w:val="00A75F56"/>
    <w:rsid w:val="00A93CFD"/>
    <w:rsid w:val="00AC4BA0"/>
    <w:rsid w:val="00AC5DA5"/>
    <w:rsid w:val="00AC7B09"/>
    <w:rsid w:val="00AE05B2"/>
    <w:rsid w:val="00AE4B02"/>
    <w:rsid w:val="00AE704F"/>
    <w:rsid w:val="00B409B3"/>
    <w:rsid w:val="00B63842"/>
    <w:rsid w:val="00B65DDE"/>
    <w:rsid w:val="00B73CBA"/>
    <w:rsid w:val="00B85C05"/>
    <w:rsid w:val="00B94C61"/>
    <w:rsid w:val="00B96F43"/>
    <w:rsid w:val="00BB552F"/>
    <w:rsid w:val="00BC37DB"/>
    <w:rsid w:val="00BD7481"/>
    <w:rsid w:val="00BE674A"/>
    <w:rsid w:val="00BF0652"/>
    <w:rsid w:val="00BF3FB9"/>
    <w:rsid w:val="00C0006F"/>
    <w:rsid w:val="00C22362"/>
    <w:rsid w:val="00C25AC2"/>
    <w:rsid w:val="00C25E1C"/>
    <w:rsid w:val="00C316A2"/>
    <w:rsid w:val="00C360FA"/>
    <w:rsid w:val="00C62143"/>
    <w:rsid w:val="00C641CA"/>
    <w:rsid w:val="00C7126E"/>
    <w:rsid w:val="00C866B8"/>
    <w:rsid w:val="00C8798E"/>
    <w:rsid w:val="00C94DE1"/>
    <w:rsid w:val="00CA47A9"/>
    <w:rsid w:val="00CB4799"/>
    <w:rsid w:val="00CC683B"/>
    <w:rsid w:val="00CC689E"/>
    <w:rsid w:val="00CF32F8"/>
    <w:rsid w:val="00D03C36"/>
    <w:rsid w:val="00D355A2"/>
    <w:rsid w:val="00D40838"/>
    <w:rsid w:val="00D53D3E"/>
    <w:rsid w:val="00D75610"/>
    <w:rsid w:val="00D9372C"/>
    <w:rsid w:val="00D94CEC"/>
    <w:rsid w:val="00DA34B6"/>
    <w:rsid w:val="00DE2319"/>
    <w:rsid w:val="00DF3E75"/>
    <w:rsid w:val="00E30E61"/>
    <w:rsid w:val="00E3708E"/>
    <w:rsid w:val="00E602DF"/>
    <w:rsid w:val="00E720B7"/>
    <w:rsid w:val="00E93777"/>
    <w:rsid w:val="00EA398D"/>
    <w:rsid w:val="00EA539C"/>
    <w:rsid w:val="00ED28F5"/>
    <w:rsid w:val="00EE0EA5"/>
    <w:rsid w:val="00F24E07"/>
    <w:rsid w:val="00F275FA"/>
    <w:rsid w:val="00F30616"/>
    <w:rsid w:val="00F41A8F"/>
    <w:rsid w:val="00F44647"/>
    <w:rsid w:val="00F44DDC"/>
    <w:rsid w:val="00F533E2"/>
    <w:rsid w:val="00F872BA"/>
    <w:rsid w:val="00F91CA1"/>
    <w:rsid w:val="00FA3125"/>
    <w:rsid w:val="00FA5F17"/>
    <w:rsid w:val="00FA6BFC"/>
    <w:rsid w:val="00FA6E5A"/>
    <w:rsid w:val="00FB2ECE"/>
    <w:rsid w:val="00FC1E9A"/>
    <w:rsid w:val="00FC264B"/>
    <w:rsid w:val="00FC36E5"/>
    <w:rsid w:val="00FC476F"/>
    <w:rsid w:val="02FB97C7"/>
    <w:rsid w:val="04C69719"/>
    <w:rsid w:val="090405FC"/>
    <w:rsid w:val="0B36EAC0"/>
    <w:rsid w:val="0B874AE8"/>
    <w:rsid w:val="0C871BB3"/>
    <w:rsid w:val="0D3DE931"/>
    <w:rsid w:val="0D680FF4"/>
    <w:rsid w:val="15C70B8E"/>
    <w:rsid w:val="1842DBA0"/>
    <w:rsid w:val="1951F576"/>
    <w:rsid w:val="1B2BE735"/>
    <w:rsid w:val="1B7F5164"/>
    <w:rsid w:val="1F0E4096"/>
    <w:rsid w:val="1F61FC61"/>
    <w:rsid w:val="20E5FB26"/>
    <w:rsid w:val="2196E0C6"/>
    <w:rsid w:val="21DA46FF"/>
    <w:rsid w:val="2393CBE1"/>
    <w:rsid w:val="23DC8F5F"/>
    <w:rsid w:val="2426FC49"/>
    <w:rsid w:val="287AB861"/>
    <w:rsid w:val="2935E967"/>
    <w:rsid w:val="2BC05A79"/>
    <w:rsid w:val="316F514D"/>
    <w:rsid w:val="341DE16E"/>
    <w:rsid w:val="34D58DBC"/>
    <w:rsid w:val="358AA3D4"/>
    <w:rsid w:val="38E0B53E"/>
    <w:rsid w:val="3C94E284"/>
    <w:rsid w:val="3DC1F697"/>
    <w:rsid w:val="3E1928BC"/>
    <w:rsid w:val="3F5D4A04"/>
    <w:rsid w:val="42F64847"/>
    <w:rsid w:val="43137F57"/>
    <w:rsid w:val="44A8D175"/>
    <w:rsid w:val="4592D687"/>
    <w:rsid w:val="45A2FB70"/>
    <w:rsid w:val="4832206C"/>
    <w:rsid w:val="493B52EA"/>
    <w:rsid w:val="4A68F2CE"/>
    <w:rsid w:val="4A91379B"/>
    <w:rsid w:val="4A92A80A"/>
    <w:rsid w:val="4AD45879"/>
    <w:rsid w:val="4AF822DD"/>
    <w:rsid w:val="516B84AA"/>
    <w:rsid w:val="523EEC09"/>
    <w:rsid w:val="591DAEBA"/>
    <w:rsid w:val="5A64BCEC"/>
    <w:rsid w:val="5CEA0655"/>
    <w:rsid w:val="5E95E6C7"/>
    <w:rsid w:val="5E98FC21"/>
    <w:rsid w:val="5FB70F6F"/>
    <w:rsid w:val="6038A3AF"/>
    <w:rsid w:val="650919C0"/>
    <w:rsid w:val="6605408B"/>
    <w:rsid w:val="66B9FA20"/>
    <w:rsid w:val="670A1D06"/>
    <w:rsid w:val="687D8943"/>
    <w:rsid w:val="6980153E"/>
    <w:rsid w:val="69954D3B"/>
    <w:rsid w:val="6A220D20"/>
    <w:rsid w:val="6AC6D6D0"/>
    <w:rsid w:val="6C94FA00"/>
    <w:rsid w:val="6D1ADC9C"/>
    <w:rsid w:val="6EAC0FCB"/>
    <w:rsid w:val="728CF474"/>
    <w:rsid w:val="73DFF12A"/>
    <w:rsid w:val="7552CDB5"/>
    <w:rsid w:val="76AC311E"/>
    <w:rsid w:val="76F59581"/>
    <w:rsid w:val="78FD99FD"/>
    <w:rsid w:val="7A322D2F"/>
    <w:rsid w:val="7A44FE25"/>
    <w:rsid w:val="7AC64C64"/>
    <w:rsid w:val="7F24B7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A20431"/>
  <w14:defaultImageDpi w14:val="330"/>
  <w15:chartTrackingRefBased/>
  <w15:docId w15:val="{A93FD575-F934-4A29-9BA9-3429DAD4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C36"/>
    <w:pPr>
      <w:spacing w:after="200"/>
    </w:pPr>
    <w:rPr>
      <w:rFonts w:ascii="Inter" w:hAnsi="Inter"/>
      <w:color w:val="00233C" w:themeColor="text1"/>
      <w:sz w:val="20"/>
    </w:rPr>
  </w:style>
  <w:style w:type="paragraph" w:styleId="Heading1">
    <w:name w:val="heading 1"/>
    <w:basedOn w:val="Normal"/>
    <w:next w:val="Normal"/>
    <w:link w:val="Heading1Char"/>
    <w:uiPriority w:val="9"/>
    <w:qFormat/>
    <w:rsid w:val="00D03C36"/>
    <w:pPr>
      <w:outlineLvl w:val="0"/>
    </w:pPr>
    <w:rPr>
      <w:rFonts w:ascii="Inter Light" w:hAnsi="Inter Light"/>
      <w:sz w:val="32"/>
      <w:szCs w:val="32"/>
    </w:rPr>
  </w:style>
  <w:style w:type="paragraph" w:styleId="Heading2">
    <w:name w:val="heading 2"/>
    <w:basedOn w:val="Normal"/>
    <w:next w:val="Normal"/>
    <w:link w:val="Heading2Char"/>
    <w:uiPriority w:val="9"/>
    <w:unhideWhenUsed/>
    <w:qFormat/>
    <w:rsid w:val="00D03C36"/>
    <w:pPr>
      <w:outlineLvl w:val="1"/>
    </w:pPr>
    <w:rPr>
      <w:rFonts w:ascii="Inter Light" w:hAnsi="Inter Light"/>
      <w:sz w:val="28"/>
      <w:szCs w:val="28"/>
    </w:rPr>
  </w:style>
  <w:style w:type="paragraph" w:styleId="Heading3">
    <w:name w:val="heading 3"/>
    <w:basedOn w:val="Normal"/>
    <w:next w:val="Normal"/>
    <w:link w:val="Heading3Char"/>
    <w:uiPriority w:val="9"/>
    <w:unhideWhenUsed/>
    <w:qFormat/>
    <w:rsid w:val="00D03C36"/>
    <w:pPr>
      <w:outlineLvl w:val="2"/>
    </w:pPr>
    <w:rPr>
      <w:rFonts w:ascii="Inter Light" w:hAnsi="Inter Light"/>
      <w:sz w:val="22"/>
    </w:rPr>
  </w:style>
  <w:style w:type="paragraph" w:styleId="Heading4">
    <w:name w:val="heading 4"/>
    <w:basedOn w:val="Normal"/>
    <w:next w:val="Normal"/>
    <w:link w:val="Heading4Char"/>
    <w:uiPriority w:val="9"/>
    <w:unhideWhenUsed/>
    <w:qFormat/>
    <w:rsid w:val="00D03C36"/>
    <w:pPr>
      <w:outlineLvl w:val="3"/>
    </w:pPr>
    <w:rPr>
      <w:rFonts w:ascii="Inter Light" w:hAnsi="Inter Light"/>
      <w:szCs w:val="22"/>
    </w:rPr>
  </w:style>
  <w:style w:type="paragraph" w:styleId="Heading5">
    <w:name w:val="heading 5"/>
    <w:basedOn w:val="Normal"/>
    <w:next w:val="Normal"/>
    <w:link w:val="Heading5Char"/>
    <w:uiPriority w:val="9"/>
    <w:semiHidden/>
    <w:unhideWhenUsed/>
    <w:rsid w:val="00D03C36"/>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7351E"/>
    <w:pPr>
      <w:spacing w:after="120"/>
    </w:pPr>
  </w:style>
  <w:style w:type="character" w:customStyle="1" w:styleId="BodyTextChar">
    <w:name w:val="Body Text Char"/>
    <w:basedOn w:val="DefaultParagraphFont"/>
    <w:link w:val="BodyText"/>
    <w:uiPriority w:val="99"/>
    <w:rsid w:val="0027351E"/>
    <w:rPr>
      <w:rFonts w:ascii="Inter" w:hAnsi="Inter"/>
      <w:color w:val="00233C" w:themeColor="text1"/>
      <w:sz w:val="20"/>
    </w:rPr>
  </w:style>
  <w:style w:type="paragraph" w:styleId="ListParagraph">
    <w:name w:val="List Paragraph"/>
    <w:basedOn w:val="Normal"/>
    <w:uiPriority w:val="34"/>
    <w:qFormat/>
    <w:rsid w:val="00FC36E5"/>
    <w:pPr>
      <w:ind w:left="720"/>
      <w:contextualSpacing/>
    </w:pPr>
  </w:style>
  <w:style w:type="paragraph" w:styleId="ListBullet">
    <w:name w:val="List Bullet"/>
    <w:basedOn w:val="Normal"/>
    <w:semiHidden/>
    <w:unhideWhenUsed/>
    <w:qFormat/>
    <w:rsid w:val="00FC36E5"/>
    <w:pPr>
      <w:numPr>
        <w:numId w:val="2"/>
      </w:numPr>
      <w:spacing w:after="240"/>
    </w:pPr>
    <w:rPr>
      <w:rFonts w:ascii="Arial" w:eastAsia="Times New Roman" w:hAnsi="Arial" w:cs="Times New Roman"/>
      <w:color w:val="FF5F02" w:themeColor="text2"/>
      <w:kern w:val="0"/>
      <w:szCs w:val="20"/>
      <w:lang w:eastAsia="en-US"/>
      <w14:ligatures w14:val="none"/>
    </w:rPr>
  </w:style>
  <w:style w:type="paragraph" w:styleId="ListBullet2">
    <w:name w:val="List Bullet 2"/>
    <w:basedOn w:val="ListParagraph"/>
    <w:unhideWhenUsed/>
    <w:qFormat/>
    <w:rsid w:val="00D03C36"/>
    <w:pPr>
      <w:numPr>
        <w:ilvl w:val="1"/>
        <w:numId w:val="1"/>
      </w:numPr>
      <w:ind w:left="648" w:hanging="216"/>
      <w:contextualSpacing w:val="0"/>
    </w:pPr>
    <w:rPr>
      <w:szCs w:val="20"/>
    </w:rPr>
  </w:style>
  <w:style w:type="paragraph" w:styleId="ListBullet3">
    <w:name w:val="List Bullet 3"/>
    <w:basedOn w:val="ListParagraph"/>
    <w:unhideWhenUsed/>
    <w:qFormat/>
    <w:rsid w:val="00D03C36"/>
    <w:pPr>
      <w:numPr>
        <w:ilvl w:val="2"/>
        <w:numId w:val="1"/>
      </w:numPr>
      <w:ind w:left="864" w:hanging="216"/>
      <w:contextualSpacing w:val="0"/>
    </w:pPr>
    <w:rPr>
      <w:szCs w:val="20"/>
    </w:rPr>
  </w:style>
  <w:style w:type="numbering" w:customStyle="1" w:styleId="TeradataList">
    <w:name w:val="Teradata List"/>
    <w:uiPriority w:val="99"/>
    <w:rsid w:val="00FC36E5"/>
    <w:pPr>
      <w:numPr>
        <w:numId w:val="3"/>
      </w:numPr>
    </w:pPr>
  </w:style>
  <w:style w:type="character" w:customStyle="1" w:styleId="Heading1Char">
    <w:name w:val="Heading 1 Char"/>
    <w:basedOn w:val="DefaultParagraphFont"/>
    <w:link w:val="Heading1"/>
    <w:uiPriority w:val="9"/>
    <w:rsid w:val="00D03C36"/>
    <w:rPr>
      <w:rFonts w:ascii="Inter Light" w:hAnsi="Inter Light"/>
      <w:color w:val="00233C" w:themeColor="text1"/>
      <w:sz w:val="32"/>
      <w:szCs w:val="32"/>
    </w:rPr>
  </w:style>
  <w:style w:type="character" w:customStyle="1" w:styleId="Heading2Char">
    <w:name w:val="Heading 2 Char"/>
    <w:basedOn w:val="DefaultParagraphFont"/>
    <w:link w:val="Heading2"/>
    <w:uiPriority w:val="9"/>
    <w:rsid w:val="00D03C36"/>
    <w:rPr>
      <w:rFonts w:ascii="Inter Light" w:hAnsi="Inter Light"/>
      <w:color w:val="00233C" w:themeColor="text1"/>
      <w:sz w:val="28"/>
      <w:szCs w:val="28"/>
    </w:rPr>
  </w:style>
  <w:style w:type="character" w:customStyle="1" w:styleId="Heading3Char">
    <w:name w:val="Heading 3 Char"/>
    <w:basedOn w:val="DefaultParagraphFont"/>
    <w:link w:val="Heading3"/>
    <w:uiPriority w:val="9"/>
    <w:rsid w:val="00D03C36"/>
    <w:rPr>
      <w:rFonts w:ascii="Inter Light" w:hAnsi="Inter Light"/>
      <w:color w:val="00233C" w:themeColor="text1"/>
      <w:sz w:val="22"/>
    </w:rPr>
  </w:style>
  <w:style w:type="character" w:customStyle="1" w:styleId="Heading4Char">
    <w:name w:val="Heading 4 Char"/>
    <w:basedOn w:val="DefaultParagraphFont"/>
    <w:link w:val="Heading4"/>
    <w:uiPriority w:val="9"/>
    <w:rsid w:val="00D03C36"/>
    <w:rPr>
      <w:rFonts w:ascii="Inter Light" w:hAnsi="Inter Light"/>
      <w:color w:val="00233C" w:themeColor="text1"/>
      <w:sz w:val="20"/>
      <w:szCs w:val="22"/>
    </w:rPr>
  </w:style>
  <w:style w:type="paragraph" w:customStyle="1" w:styleId="ListBullet1">
    <w:name w:val="List Bullet 1"/>
    <w:basedOn w:val="ListParagraph"/>
    <w:qFormat/>
    <w:rsid w:val="00D03C36"/>
    <w:pPr>
      <w:numPr>
        <w:numId w:val="1"/>
      </w:numPr>
      <w:ind w:left="216" w:hanging="216"/>
      <w:contextualSpacing w:val="0"/>
    </w:pPr>
    <w:rPr>
      <w:szCs w:val="20"/>
    </w:rPr>
  </w:style>
  <w:style w:type="paragraph" w:customStyle="1" w:styleId="ListNumber1">
    <w:name w:val="List Number1"/>
    <w:basedOn w:val="ListParagraph"/>
    <w:qFormat/>
    <w:rsid w:val="00D03C36"/>
    <w:pPr>
      <w:numPr>
        <w:numId w:val="4"/>
      </w:numPr>
      <w:ind w:left="216" w:hanging="216"/>
      <w:contextualSpacing w:val="0"/>
    </w:pPr>
  </w:style>
  <w:style w:type="paragraph" w:styleId="ListNumber">
    <w:name w:val="List Number"/>
    <w:basedOn w:val="Normal"/>
    <w:uiPriority w:val="99"/>
    <w:semiHidden/>
    <w:unhideWhenUsed/>
    <w:rsid w:val="006B4FF1"/>
    <w:pPr>
      <w:numPr>
        <w:numId w:val="5"/>
      </w:numPr>
      <w:spacing w:after="240"/>
    </w:pPr>
    <w:rPr>
      <w:rFonts w:ascii="Arial" w:eastAsia="Times New Roman" w:hAnsi="Arial" w:cs="Times New Roman"/>
      <w:color w:val="FF5F02" w:themeColor="text2"/>
      <w:kern w:val="0"/>
      <w:szCs w:val="20"/>
      <w:lang w:eastAsia="en-US"/>
      <w14:ligatures w14:val="none"/>
    </w:rPr>
  </w:style>
  <w:style w:type="paragraph" w:styleId="Title">
    <w:name w:val="Title"/>
    <w:basedOn w:val="Normal"/>
    <w:next w:val="Normal"/>
    <w:link w:val="TitleChar"/>
    <w:uiPriority w:val="10"/>
    <w:qFormat/>
    <w:rsid w:val="001C0635"/>
    <w:rPr>
      <w:rFonts w:ascii="Inter Light" w:hAnsi="Inter Light"/>
      <w:sz w:val="56"/>
      <w:szCs w:val="56"/>
    </w:rPr>
  </w:style>
  <w:style w:type="character" w:customStyle="1" w:styleId="TitleChar">
    <w:name w:val="Title Char"/>
    <w:basedOn w:val="DefaultParagraphFont"/>
    <w:link w:val="Title"/>
    <w:uiPriority w:val="10"/>
    <w:rsid w:val="001C0635"/>
    <w:rPr>
      <w:rFonts w:ascii="Inter Light" w:hAnsi="Inter Light"/>
      <w:b w:val="0"/>
      <w:i w:val="0"/>
      <w:sz w:val="56"/>
      <w:szCs w:val="56"/>
    </w:rPr>
  </w:style>
  <w:style w:type="character" w:styleId="Hyperlink">
    <w:name w:val="Hyperlink"/>
    <w:basedOn w:val="DefaultParagraphFont"/>
    <w:uiPriority w:val="99"/>
    <w:unhideWhenUsed/>
    <w:rsid w:val="001C0635"/>
    <w:rPr>
      <w:rFonts w:ascii="Inter" w:hAnsi="Inter"/>
      <w:b w:val="0"/>
      <w:i w:val="0"/>
      <w:color w:val="00233C" w:themeColor="hyperlink"/>
      <w:sz w:val="20"/>
      <w:u w:val="single"/>
    </w:rPr>
  </w:style>
  <w:style w:type="character" w:styleId="UnresolvedMention">
    <w:name w:val="Unresolved Mention"/>
    <w:basedOn w:val="DefaultParagraphFont"/>
    <w:uiPriority w:val="99"/>
    <w:semiHidden/>
    <w:unhideWhenUsed/>
    <w:rsid w:val="001C0635"/>
    <w:rPr>
      <w:rFonts w:ascii="Inter" w:hAnsi="Inter"/>
      <w:b w:val="0"/>
      <w:i w:val="0"/>
      <w:color w:val="605E5C"/>
      <w:sz w:val="20"/>
      <w:shd w:val="clear" w:color="auto" w:fill="E1DFDD"/>
    </w:rPr>
  </w:style>
  <w:style w:type="table" w:styleId="TableGrid">
    <w:name w:val="Table Grid"/>
    <w:basedOn w:val="TableNormal"/>
    <w:uiPriority w:val="39"/>
    <w:rsid w:val="00FA6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
    <w:name w:val="Table H"/>
    <w:basedOn w:val="Normal"/>
    <w:qFormat/>
    <w:rsid w:val="0073278E"/>
    <w:pPr>
      <w:spacing w:after="0"/>
    </w:pPr>
    <w:rPr>
      <w:b/>
      <w:bCs/>
      <w:color w:val="FFFFFF" w:themeColor="background1"/>
    </w:rPr>
  </w:style>
  <w:style w:type="paragraph" w:customStyle="1" w:styleId="Legal">
    <w:name w:val="Legal"/>
    <w:basedOn w:val="Normal"/>
    <w:uiPriority w:val="1"/>
    <w:qFormat/>
    <w:rsid w:val="00337682"/>
    <w:pPr>
      <w:spacing w:after="120"/>
    </w:pPr>
    <w:rPr>
      <w:rFonts w:ascii="Arial" w:eastAsia="ヒラギノ角ゴ Pro W3" w:hAnsi="Arial" w:cs="Times New Roman"/>
      <w:color w:val="000000"/>
      <w:kern w:val="0"/>
      <w:sz w:val="14"/>
      <w:szCs w:val="20"/>
      <w:lang w:val="en-GB" w:eastAsia="en-US"/>
      <w14:ligatures w14:val="none"/>
    </w:rPr>
  </w:style>
  <w:style w:type="paragraph" w:styleId="Header">
    <w:name w:val="header"/>
    <w:basedOn w:val="Normal"/>
    <w:link w:val="HeaderChar"/>
    <w:uiPriority w:val="99"/>
    <w:unhideWhenUsed/>
    <w:rsid w:val="006D60C5"/>
    <w:pPr>
      <w:tabs>
        <w:tab w:val="center" w:pos="4680"/>
        <w:tab w:val="right" w:pos="9360"/>
      </w:tabs>
      <w:spacing w:after="0"/>
    </w:pPr>
  </w:style>
  <w:style w:type="character" w:customStyle="1" w:styleId="HeaderChar">
    <w:name w:val="Header Char"/>
    <w:basedOn w:val="DefaultParagraphFont"/>
    <w:link w:val="Header"/>
    <w:uiPriority w:val="99"/>
    <w:rsid w:val="006D60C5"/>
    <w:rPr>
      <w:rFonts w:ascii="Inter" w:hAnsi="Inter"/>
      <w:sz w:val="20"/>
    </w:rPr>
  </w:style>
  <w:style w:type="paragraph" w:styleId="Footer">
    <w:name w:val="footer"/>
    <w:basedOn w:val="Normal"/>
    <w:link w:val="FooterChar"/>
    <w:uiPriority w:val="99"/>
    <w:unhideWhenUsed/>
    <w:rsid w:val="006D60C5"/>
    <w:pPr>
      <w:tabs>
        <w:tab w:val="center" w:pos="4680"/>
        <w:tab w:val="right" w:pos="9360"/>
      </w:tabs>
      <w:spacing w:after="0"/>
    </w:pPr>
  </w:style>
  <w:style w:type="character" w:customStyle="1" w:styleId="FooterChar">
    <w:name w:val="Footer Char"/>
    <w:basedOn w:val="DefaultParagraphFont"/>
    <w:link w:val="Footer"/>
    <w:uiPriority w:val="99"/>
    <w:rsid w:val="006D60C5"/>
    <w:rPr>
      <w:rFonts w:ascii="Inter" w:hAnsi="Inter"/>
      <w:sz w:val="20"/>
    </w:rPr>
  </w:style>
  <w:style w:type="character" w:customStyle="1" w:styleId="Heading5Char">
    <w:name w:val="Heading 5 Char"/>
    <w:basedOn w:val="DefaultParagraphFont"/>
    <w:link w:val="Heading5"/>
    <w:uiPriority w:val="9"/>
    <w:semiHidden/>
    <w:rsid w:val="00D03C36"/>
    <w:rPr>
      <w:rFonts w:asciiTheme="majorHAnsi" w:eastAsiaTheme="majorEastAsia" w:hAnsiTheme="majorHAnsi" w:cstheme="majorBidi"/>
      <w:color w:val="00233C" w:themeColor="text1"/>
      <w:sz w:val="20"/>
    </w:rPr>
  </w:style>
  <w:style w:type="character" w:customStyle="1" w:styleId="normaltextrun">
    <w:name w:val="normaltextrun"/>
    <w:basedOn w:val="DefaultParagraphFont"/>
    <w:rsid w:val="00D94CEC"/>
  </w:style>
  <w:style w:type="character" w:customStyle="1" w:styleId="eop">
    <w:name w:val="eop"/>
    <w:basedOn w:val="DefaultParagraphFont"/>
    <w:rsid w:val="00D94CEC"/>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rFonts w:ascii="Inter" w:hAnsi="Inter"/>
      <w:color w:val="00233C" w:themeColor="text1"/>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8719">
      <w:bodyDiv w:val="1"/>
      <w:marLeft w:val="0"/>
      <w:marRight w:val="0"/>
      <w:marTop w:val="0"/>
      <w:marBottom w:val="0"/>
      <w:divBdr>
        <w:top w:val="none" w:sz="0" w:space="0" w:color="auto"/>
        <w:left w:val="none" w:sz="0" w:space="0" w:color="auto"/>
        <w:bottom w:val="none" w:sz="0" w:space="0" w:color="auto"/>
        <w:right w:val="none" w:sz="0" w:space="0" w:color="auto"/>
      </w:divBdr>
    </w:div>
    <w:div w:id="127935308">
      <w:bodyDiv w:val="1"/>
      <w:marLeft w:val="0"/>
      <w:marRight w:val="0"/>
      <w:marTop w:val="0"/>
      <w:marBottom w:val="0"/>
      <w:divBdr>
        <w:top w:val="none" w:sz="0" w:space="0" w:color="auto"/>
        <w:left w:val="none" w:sz="0" w:space="0" w:color="auto"/>
        <w:bottom w:val="none" w:sz="0" w:space="0" w:color="auto"/>
        <w:right w:val="none" w:sz="0" w:space="0" w:color="auto"/>
      </w:divBdr>
    </w:div>
    <w:div w:id="233468606">
      <w:bodyDiv w:val="1"/>
      <w:marLeft w:val="0"/>
      <w:marRight w:val="0"/>
      <w:marTop w:val="0"/>
      <w:marBottom w:val="0"/>
      <w:divBdr>
        <w:top w:val="none" w:sz="0" w:space="0" w:color="auto"/>
        <w:left w:val="none" w:sz="0" w:space="0" w:color="auto"/>
        <w:bottom w:val="none" w:sz="0" w:space="0" w:color="auto"/>
        <w:right w:val="none" w:sz="0" w:space="0" w:color="auto"/>
      </w:divBdr>
    </w:div>
    <w:div w:id="275254265">
      <w:bodyDiv w:val="1"/>
      <w:marLeft w:val="0"/>
      <w:marRight w:val="0"/>
      <w:marTop w:val="0"/>
      <w:marBottom w:val="0"/>
      <w:divBdr>
        <w:top w:val="none" w:sz="0" w:space="0" w:color="auto"/>
        <w:left w:val="none" w:sz="0" w:space="0" w:color="auto"/>
        <w:bottom w:val="none" w:sz="0" w:space="0" w:color="auto"/>
        <w:right w:val="none" w:sz="0" w:space="0" w:color="auto"/>
      </w:divBdr>
    </w:div>
    <w:div w:id="334068789">
      <w:bodyDiv w:val="1"/>
      <w:marLeft w:val="0"/>
      <w:marRight w:val="0"/>
      <w:marTop w:val="0"/>
      <w:marBottom w:val="0"/>
      <w:divBdr>
        <w:top w:val="none" w:sz="0" w:space="0" w:color="auto"/>
        <w:left w:val="none" w:sz="0" w:space="0" w:color="auto"/>
        <w:bottom w:val="none" w:sz="0" w:space="0" w:color="auto"/>
        <w:right w:val="none" w:sz="0" w:space="0" w:color="auto"/>
      </w:divBdr>
    </w:div>
    <w:div w:id="370763508">
      <w:bodyDiv w:val="1"/>
      <w:marLeft w:val="0"/>
      <w:marRight w:val="0"/>
      <w:marTop w:val="0"/>
      <w:marBottom w:val="0"/>
      <w:divBdr>
        <w:top w:val="none" w:sz="0" w:space="0" w:color="auto"/>
        <w:left w:val="none" w:sz="0" w:space="0" w:color="auto"/>
        <w:bottom w:val="none" w:sz="0" w:space="0" w:color="auto"/>
        <w:right w:val="none" w:sz="0" w:space="0" w:color="auto"/>
      </w:divBdr>
      <w:divsChild>
        <w:div w:id="589972773">
          <w:marLeft w:val="0"/>
          <w:marRight w:val="0"/>
          <w:marTop w:val="0"/>
          <w:marBottom w:val="0"/>
          <w:divBdr>
            <w:top w:val="none" w:sz="0" w:space="0" w:color="auto"/>
            <w:left w:val="none" w:sz="0" w:space="0" w:color="auto"/>
            <w:bottom w:val="none" w:sz="0" w:space="0" w:color="auto"/>
            <w:right w:val="none" w:sz="0" w:space="0" w:color="auto"/>
          </w:divBdr>
        </w:div>
        <w:div w:id="831330911">
          <w:marLeft w:val="0"/>
          <w:marRight w:val="0"/>
          <w:marTop w:val="0"/>
          <w:marBottom w:val="0"/>
          <w:divBdr>
            <w:top w:val="none" w:sz="0" w:space="0" w:color="auto"/>
            <w:left w:val="none" w:sz="0" w:space="0" w:color="auto"/>
            <w:bottom w:val="none" w:sz="0" w:space="0" w:color="auto"/>
            <w:right w:val="none" w:sz="0" w:space="0" w:color="auto"/>
          </w:divBdr>
        </w:div>
        <w:div w:id="986008442">
          <w:marLeft w:val="0"/>
          <w:marRight w:val="0"/>
          <w:marTop w:val="0"/>
          <w:marBottom w:val="0"/>
          <w:divBdr>
            <w:top w:val="none" w:sz="0" w:space="0" w:color="auto"/>
            <w:left w:val="none" w:sz="0" w:space="0" w:color="auto"/>
            <w:bottom w:val="none" w:sz="0" w:space="0" w:color="auto"/>
            <w:right w:val="none" w:sz="0" w:space="0" w:color="auto"/>
          </w:divBdr>
        </w:div>
        <w:div w:id="1052537405">
          <w:marLeft w:val="0"/>
          <w:marRight w:val="0"/>
          <w:marTop w:val="0"/>
          <w:marBottom w:val="0"/>
          <w:divBdr>
            <w:top w:val="none" w:sz="0" w:space="0" w:color="auto"/>
            <w:left w:val="none" w:sz="0" w:space="0" w:color="auto"/>
            <w:bottom w:val="none" w:sz="0" w:space="0" w:color="auto"/>
            <w:right w:val="none" w:sz="0" w:space="0" w:color="auto"/>
          </w:divBdr>
        </w:div>
        <w:div w:id="1234663363">
          <w:marLeft w:val="0"/>
          <w:marRight w:val="0"/>
          <w:marTop w:val="0"/>
          <w:marBottom w:val="0"/>
          <w:divBdr>
            <w:top w:val="none" w:sz="0" w:space="0" w:color="auto"/>
            <w:left w:val="none" w:sz="0" w:space="0" w:color="auto"/>
            <w:bottom w:val="none" w:sz="0" w:space="0" w:color="auto"/>
            <w:right w:val="none" w:sz="0" w:space="0" w:color="auto"/>
          </w:divBdr>
        </w:div>
      </w:divsChild>
    </w:div>
    <w:div w:id="491796205">
      <w:bodyDiv w:val="1"/>
      <w:marLeft w:val="0"/>
      <w:marRight w:val="0"/>
      <w:marTop w:val="0"/>
      <w:marBottom w:val="0"/>
      <w:divBdr>
        <w:top w:val="none" w:sz="0" w:space="0" w:color="auto"/>
        <w:left w:val="none" w:sz="0" w:space="0" w:color="auto"/>
        <w:bottom w:val="none" w:sz="0" w:space="0" w:color="auto"/>
        <w:right w:val="none" w:sz="0" w:space="0" w:color="auto"/>
      </w:divBdr>
      <w:divsChild>
        <w:div w:id="360787054">
          <w:marLeft w:val="0"/>
          <w:marRight w:val="0"/>
          <w:marTop w:val="0"/>
          <w:marBottom w:val="0"/>
          <w:divBdr>
            <w:top w:val="none" w:sz="0" w:space="0" w:color="auto"/>
            <w:left w:val="none" w:sz="0" w:space="0" w:color="auto"/>
            <w:bottom w:val="none" w:sz="0" w:space="0" w:color="auto"/>
            <w:right w:val="none" w:sz="0" w:space="0" w:color="auto"/>
          </w:divBdr>
        </w:div>
        <w:div w:id="461309967">
          <w:marLeft w:val="0"/>
          <w:marRight w:val="0"/>
          <w:marTop w:val="0"/>
          <w:marBottom w:val="0"/>
          <w:divBdr>
            <w:top w:val="none" w:sz="0" w:space="0" w:color="auto"/>
            <w:left w:val="none" w:sz="0" w:space="0" w:color="auto"/>
            <w:bottom w:val="none" w:sz="0" w:space="0" w:color="auto"/>
            <w:right w:val="none" w:sz="0" w:space="0" w:color="auto"/>
          </w:divBdr>
        </w:div>
        <w:div w:id="874854401">
          <w:marLeft w:val="0"/>
          <w:marRight w:val="0"/>
          <w:marTop w:val="0"/>
          <w:marBottom w:val="0"/>
          <w:divBdr>
            <w:top w:val="none" w:sz="0" w:space="0" w:color="auto"/>
            <w:left w:val="none" w:sz="0" w:space="0" w:color="auto"/>
            <w:bottom w:val="none" w:sz="0" w:space="0" w:color="auto"/>
            <w:right w:val="none" w:sz="0" w:space="0" w:color="auto"/>
          </w:divBdr>
        </w:div>
        <w:div w:id="885265230">
          <w:marLeft w:val="0"/>
          <w:marRight w:val="0"/>
          <w:marTop w:val="0"/>
          <w:marBottom w:val="0"/>
          <w:divBdr>
            <w:top w:val="none" w:sz="0" w:space="0" w:color="auto"/>
            <w:left w:val="none" w:sz="0" w:space="0" w:color="auto"/>
            <w:bottom w:val="none" w:sz="0" w:space="0" w:color="auto"/>
            <w:right w:val="none" w:sz="0" w:space="0" w:color="auto"/>
          </w:divBdr>
        </w:div>
      </w:divsChild>
    </w:div>
    <w:div w:id="716508393">
      <w:bodyDiv w:val="1"/>
      <w:marLeft w:val="0"/>
      <w:marRight w:val="0"/>
      <w:marTop w:val="0"/>
      <w:marBottom w:val="0"/>
      <w:divBdr>
        <w:top w:val="none" w:sz="0" w:space="0" w:color="auto"/>
        <w:left w:val="none" w:sz="0" w:space="0" w:color="auto"/>
        <w:bottom w:val="none" w:sz="0" w:space="0" w:color="auto"/>
        <w:right w:val="none" w:sz="0" w:space="0" w:color="auto"/>
      </w:divBdr>
    </w:div>
    <w:div w:id="802885743">
      <w:bodyDiv w:val="1"/>
      <w:marLeft w:val="0"/>
      <w:marRight w:val="0"/>
      <w:marTop w:val="0"/>
      <w:marBottom w:val="0"/>
      <w:divBdr>
        <w:top w:val="none" w:sz="0" w:space="0" w:color="auto"/>
        <w:left w:val="none" w:sz="0" w:space="0" w:color="auto"/>
        <w:bottom w:val="none" w:sz="0" w:space="0" w:color="auto"/>
        <w:right w:val="none" w:sz="0" w:space="0" w:color="auto"/>
      </w:divBdr>
    </w:div>
    <w:div w:id="899483922">
      <w:bodyDiv w:val="1"/>
      <w:marLeft w:val="0"/>
      <w:marRight w:val="0"/>
      <w:marTop w:val="0"/>
      <w:marBottom w:val="0"/>
      <w:divBdr>
        <w:top w:val="none" w:sz="0" w:space="0" w:color="auto"/>
        <w:left w:val="none" w:sz="0" w:space="0" w:color="auto"/>
        <w:bottom w:val="none" w:sz="0" w:space="0" w:color="auto"/>
        <w:right w:val="none" w:sz="0" w:space="0" w:color="auto"/>
      </w:divBdr>
    </w:div>
    <w:div w:id="935484915">
      <w:bodyDiv w:val="1"/>
      <w:marLeft w:val="0"/>
      <w:marRight w:val="0"/>
      <w:marTop w:val="0"/>
      <w:marBottom w:val="0"/>
      <w:divBdr>
        <w:top w:val="none" w:sz="0" w:space="0" w:color="auto"/>
        <w:left w:val="none" w:sz="0" w:space="0" w:color="auto"/>
        <w:bottom w:val="none" w:sz="0" w:space="0" w:color="auto"/>
        <w:right w:val="none" w:sz="0" w:space="0" w:color="auto"/>
      </w:divBdr>
    </w:div>
    <w:div w:id="949093609">
      <w:bodyDiv w:val="1"/>
      <w:marLeft w:val="0"/>
      <w:marRight w:val="0"/>
      <w:marTop w:val="0"/>
      <w:marBottom w:val="0"/>
      <w:divBdr>
        <w:top w:val="none" w:sz="0" w:space="0" w:color="auto"/>
        <w:left w:val="none" w:sz="0" w:space="0" w:color="auto"/>
        <w:bottom w:val="none" w:sz="0" w:space="0" w:color="auto"/>
        <w:right w:val="none" w:sz="0" w:space="0" w:color="auto"/>
      </w:divBdr>
    </w:div>
    <w:div w:id="1145319919">
      <w:bodyDiv w:val="1"/>
      <w:marLeft w:val="0"/>
      <w:marRight w:val="0"/>
      <w:marTop w:val="0"/>
      <w:marBottom w:val="0"/>
      <w:divBdr>
        <w:top w:val="none" w:sz="0" w:space="0" w:color="auto"/>
        <w:left w:val="none" w:sz="0" w:space="0" w:color="auto"/>
        <w:bottom w:val="none" w:sz="0" w:space="0" w:color="auto"/>
        <w:right w:val="none" w:sz="0" w:space="0" w:color="auto"/>
      </w:divBdr>
    </w:div>
    <w:div w:id="1153447080">
      <w:bodyDiv w:val="1"/>
      <w:marLeft w:val="0"/>
      <w:marRight w:val="0"/>
      <w:marTop w:val="0"/>
      <w:marBottom w:val="0"/>
      <w:divBdr>
        <w:top w:val="none" w:sz="0" w:space="0" w:color="auto"/>
        <w:left w:val="none" w:sz="0" w:space="0" w:color="auto"/>
        <w:bottom w:val="none" w:sz="0" w:space="0" w:color="auto"/>
        <w:right w:val="none" w:sz="0" w:space="0" w:color="auto"/>
      </w:divBdr>
    </w:div>
    <w:div w:id="1483885595">
      <w:bodyDiv w:val="1"/>
      <w:marLeft w:val="0"/>
      <w:marRight w:val="0"/>
      <w:marTop w:val="0"/>
      <w:marBottom w:val="0"/>
      <w:divBdr>
        <w:top w:val="none" w:sz="0" w:space="0" w:color="auto"/>
        <w:left w:val="none" w:sz="0" w:space="0" w:color="auto"/>
        <w:bottom w:val="none" w:sz="0" w:space="0" w:color="auto"/>
        <w:right w:val="none" w:sz="0" w:space="0" w:color="auto"/>
      </w:divBdr>
    </w:div>
    <w:div w:id="1522891234">
      <w:bodyDiv w:val="1"/>
      <w:marLeft w:val="0"/>
      <w:marRight w:val="0"/>
      <w:marTop w:val="0"/>
      <w:marBottom w:val="0"/>
      <w:divBdr>
        <w:top w:val="none" w:sz="0" w:space="0" w:color="auto"/>
        <w:left w:val="none" w:sz="0" w:space="0" w:color="auto"/>
        <w:bottom w:val="none" w:sz="0" w:space="0" w:color="auto"/>
        <w:right w:val="none" w:sz="0" w:space="0" w:color="auto"/>
      </w:divBdr>
    </w:div>
    <w:div w:id="1655718149">
      <w:bodyDiv w:val="1"/>
      <w:marLeft w:val="0"/>
      <w:marRight w:val="0"/>
      <w:marTop w:val="0"/>
      <w:marBottom w:val="0"/>
      <w:divBdr>
        <w:top w:val="none" w:sz="0" w:space="0" w:color="auto"/>
        <w:left w:val="none" w:sz="0" w:space="0" w:color="auto"/>
        <w:bottom w:val="none" w:sz="0" w:space="0" w:color="auto"/>
        <w:right w:val="none" w:sz="0" w:space="0" w:color="auto"/>
      </w:divBdr>
      <w:divsChild>
        <w:div w:id="157694559">
          <w:marLeft w:val="0"/>
          <w:marRight w:val="0"/>
          <w:marTop w:val="0"/>
          <w:marBottom w:val="0"/>
          <w:divBdr>
            <w:top w:val="none" w:sz="0" w:space="0" w:color="auto"/>
            <w:left w:val="none" w:sz="0" w:space="0" w:color="auto"/>
            <w:bottom w:val="none" w:sz="0" w:space="0" w:color="auto"/>
            <w:right w:val="none" w:sz="0" w:space="0" w:color="auto"/>
          </w:divBdr>
        </w:div>
        <w:div w:id="238636895">
          <w:marLeft w:val="0"/>
          <w:marRight w:val="0"/>
          <w:marTop w:val="0"/>
          <w:marBottom w:val="0"/>
          <w:divBdr>
            <w:top w:val="none" w:sz="0" w:space="0" w:color="auto"/>
            <w:left w:val="none" w:sz="0" w:space="0" w:color="auto"/>
            <w:bottom w:val="none" w:sz="0" w:space="0" w:color="auto"/>
            <w:right w:val="none" w:sz="0" w:space="0" w:color="auto"/>
          </w:divBdr>
        </w:div>
        <w:div w:id="280110259">
          <w:marLeft w:val="0"/>
          <w:marRight w:val="0"/>
          <w:marTop w:val="0"/>
          <w:marBottom w:val="0"/>
          <w:divBdr>
            <w:top w:val="none" w:sz="0" w:space="0" w:color="auto"/>
            <w:left w:val="none" w:sz="0" w:space="0" w:color="auto"/>
            <w:bottom w:val="none" w:sz="0" w:space="0" w:color="auto"/>
            <w:right w:val="none" w:sz="0" w:space="0" w:color="auto"/>
          </w:divBdr>
        </w:div>
        <w:div w:id="328873711">
          <w:marLeft w:val="0"/>
          <w:marRight w:val="0"/>
          <w:marTop w:val="0"/>
          <w:marBottom w:val="0"/>
          <w:divBdr>
            <w:top w:val="none" w:sz="0" w:space="0" w:color="auto"/>
            <w:left w:val="none" w:sz="0" w:space="0" w:color="auto"/>
            <w:bottom w:val="none" w:sz="0" w:space="0" w:color="auto"/>
            <w:right w:val="none" w:sz="0" w:space="0" w:color="auto"/>
          </w:divBdr>
        </w:div>
      </w:divsChild>
    </w:div>
    <w:div w:id="1736589959">
      <w:bodyDiv w:val="1"/>
      <w:marLeft w:val="0"/>
      <w:marRight w:val="0"/>
      <w:marTop w:val="0"/>
      <w:marBottom w:val="0"/>
      <w:divBdr>
        <w:top w:val="none" w:sz="0" w:space="0" w:color="auto"/>
        <w:left w:val="none" w:sz="0" w:space="0" w:color="auto"/>
        <w:bottom w:val="none" w:sz="0" w:space="0" w:color="auto"/>
        <w:right w:val="none" w:sz="0" w:space="0" w:color="auto"/>
      </w:divBdr>
    </w:div>
    <w:div w:id="1738282241">
      <w:bodyDiv w:val="1"/>
      <w:marLeft w:val="0"/>
      <w:marRight w:val="0"/>
      <w:marTop w:val="0"/>
      <w:marBottom w:val="0"/>
      <w:divBdr>
        <w:top w:val="none" w:sz="0" w:space="0" w:color="auto"/>
        <w:left w:val="none" w:sz="0" w:space="0" w:color="auto"/>
        <w:bottom w:val="none" w:sz="0" w:space="0" w:color="auto"/>
        <w:right w:val="none" w:sz="0" w:space="0" w:color="auto"/>
      </w:divBdr>
    </w:div>
    <w:div w:id="1831629804">
      <w:bodyDiv w:val="1"/>
      <w:marLeft w:val="0"/>
      <w:marRight w:val="0"/>
      <w:marTop w:val="0"/>
      <w:marBottom w:val="0"/>
      <w:divBdr>
        <w:top w:val="none" w:sz="0" w:space="0" w:color="auto"/>
        <w:left w:val="none" w:sz="0" w:space="0" w:color="auto"/>
        <w:bottom w:val="none" w:sz="0" w:space="0" w:color="auto"/>
        <w:right w:val="none" w:sz="0" w:space="0" w:color="auto"/>
      </w:divBdr>
    </w:div>
    <w:div w:id="1914272570">
      <w:bodyDiv w:val="1"/>
      <w:marLeft w:val="0"/>
      <w:marRight w:val="0"/>
      <w:marTop w:val="0"/>
      <w:marBottom w:val="0"/>
      <w:divBdr>
        <w:top w:val="none" w:sz="0" w:space="0" w:color="auto"/>
        <w:left w:val="none" w:sz="0" w:space="0" w:color="auto"/>
        <w:bottom w:val="none" w:sz="0" w:space="0" w:color="auto"/>
        <w:right w:val="none" w:sz="0" w:space="0" w:color="auto"/>
      </w:divBdr>
      <w:divsChild>
        <w:div w:id="708720416">
          <w:marLeft w:val="0"/>
          <w:marRight w:val="0"/>
          <w:marTop w:val="0"/>
          <w:marBottom w:val="0"/>
          <w:divBdr>
            <w:top w:val="none" w:sz="0" w:space="0" w:color="auto"/>
            <w:left w:val="none" w:sz="0" w:space="0" w:color="auto"/>
            <w:bottom w:val="none" w:sz="0" w:space="0" w:color="auto"/>
            <w:right w:val="none" w:sz="0" w:space="0" w:color="auto"/>
          </w:divBdr>
        </w:div>
        <w:div w:id="1306348018">
          <w:marLeft w:val="0"/>
          <w:marRight w:val="0"/>
          <w:marTop w:val="0"/>
          <w:marBottom w:val="0"/>
          <w:divBdr>
            <w:top w:val="none" w:sz="0" w:space="0" w:color="auto"/>
            <w:left w:val="none" w:sz="0" w:space="0" w:color="auto"/>
            <w:bottom w:val="none" w:sz="0" w:space="0" w:color="auto"/>
            <w:right w:val="none" w:sz="0" w:space="0" w:color="auto"/>
          </w:divBdr>
        </w:div>
        <w:div w:id="1427725564">
          <w:marLeft w:val="0"/>
          <w:marRight w:val="0"/>
          <w:marTop w:val="0"/>
          <w:marBottom w:val="0"/>
          <w:divBdr>
            <w:top w:val="none" w:sz="0" w:space="0" w:color="auto"/>
            <w:left w:val="none" w:sz="0" w:space="0" w:color="auto"/>
            <w:bottom w:val="none" w:sz="0" w:space="0" w:color="auto"/>
            <w:right w:val="none" w:sz="0" w:space="0" w:color="auto"/>
          </w:divBdr>
        </w:div>
        <w:div w:id="1788768690">
          <w:marLeft w:val="0"/>
          <w:marRight w:val="0"/>
          <w:marTop w:val="0"/>
          <w:marBottom w:val="0"/>
          <w:divBdr>
            <w:top w:val="none" w:sz="0" w:space="0" w:color="auto"/>
            <w:left w:val="none" w:sz="0" w:space="0" w:color="auto"/>
            <w:bottom w:val="none" w:sz="0" w:space="0" w:color="auto"/>
            <w:right w:val="none" w:sz="0" w:space="0" w:color="auto"/>
          </w:divBdr>
        </w:div>
        <w:div w:id="1851675312">
          <w:marLeft w:val="0"/>
          <w:marRight w:val="0"/>
          <w:marTop w:val="0"/>
          <w:marBottom w:val="0"/>
          <w:divBdr>
            <w:top w:val="none" w:sz="0" w:space="0" w:color="auto"/>
            <w:left w:val="none" w:sz="0" w:space="0" w:color="auto"/>
            <w:bottom w:val="none" w:sz="0" w:space="0" w:color="auto"/>
            <w:right w:val="none" w:sz="0" w:space="0" w:color="auto"/>
          </w:divBdr>
        </w:div>
      </w:divsChild>
    </w:div>
    <w:div w:id="1991127202">
      <w:bodyDiv w:val="1"/>
      <w:marLeft w:val="0"/>
      <w:marRight w:val="0"/>
      <w:marTop w:val="0"/>
      <w:marBottom w:val="0"/>
      <w:divBdr>
        <w:top w:val="none" w:sz="0" w:space="0" w:color="auto"/>
        <w:left w:val="none" w:sz="0" w:space="0" w:color="auto"/>
        <w:bottom w:val="none" w:sz="0" w:space="0" w:color="auto"/>
        <w:right w:val="none" w:sz="0" w:space="0" w:color="auto"/>
      </w:divBdr>
    </w:div>
    <w:div w:id="2072388798">
      <w:bodyDiv w:val="1"/>
      <w:marLeft w:val="0"/>
      <w:marRight w:val="0"/>
      <w:marTop w:val="0"/>
      <w:marBottom w:val="0"/>
      <w:divBdr>
        <w:top w:val="none" w:sz="0" w:space="0" w:color="auto"/>
        <w:left w:val="none" w:sz="0" w:space="0" w:color="auto"/>
        <w:bottom w:val="none" w:sz="0" w:space="0" w:color="auto"/>
        <w:right w:val="none" w:sz="0" w:space="0" w:color="auto"/>
      </w:divBdr>
    </w:div>
    <w:div w:id="2098357516">
      <w:bodyDiv w:val="1"/>
      <w:marLeft w:val="0"/>
      <w:marRight w:val="0"/>
      <w:marTop w:val="0"/>
      <w:marBottom w:val="0"/>
      <w:divBdr>
        <w:top w:val="none" w:sz="0" w:space="0" w:color="auto"/>
        <w:left w:val="none" w:sz="0" w:space="0" w:color="auto"/>
        <w:bottom w:val="none" w:sz="0" w:space="0" w:color="auto"/>
        <w:right w:val="none" w:sz="0" w:space="0" w:color="auto"/>
      </w:divBdr>
    </w:div>
    <w:div w:id="213709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eradata.com/possibl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anel.tonnu/Downloads/teradata-word-template-092023.dotx" TargetMode="External"/></Relationships>
</file>

<file path=word/theme/theme1.xml><?xml version="1.0" encoding="utf-8"?>
<a:theme xmlns:a="http://schemas.openxmlformats.org/drawingml/2006/main" name="Teradata">
  <a:themeElements>
    <a:clrScheme name="Teradata">
      <a:dk1>
        <a:srgbClr val="00233C"/>
      </a:dk1>
      <a:lt1>
        <a:srgbClr val="FFFFFF"/>
      </a:lt1>
      <a:dk2>
        <a:srgbClr val="FF5F02"/>
      </a:dk2>
      <a:lt2>
        <a:srgbClr val="CCD3D8"/>
      </a:lt2>
      <a:accent1>
        <a:srgbClr val="3053F3"/>
      </a:accent1>
      <a:accent2>
        <a:srgbClr val="667B8A"/>
      </a:accent2>
      <a:accent3>
        <a:srgbClr val="C3B7F1"/>
      </a:accent3>
      <a:accent4>
        <a:srgbClr val="99A7B1"/>
      </a:accent4>
      <a:accent5>
        <a:srgbClr val="04CE7E"/>
      </a:accent5>
      <a:accent6>
        <a:srgbClr val="334F63"/>
      </a:accent6>
      <a:hlink>
        <a:srgbClr val="00233C"/>
      </a:hlink>
      <a:folHlink>
        <a:srgbClr val="00233C"/>
      </a:folHlink>
    </a:clrScheme>
    <a:fontScheme name="Teradata revised">
      <a:majorFont>
        <a:latin typeface="Inter Light"/>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t"/>
      <a:lstStyle>
        <a:defPPr algn="l">
          <a:spcAft>
            <a:spcPts val="800"/>
          </a:spcAft>
          <a:defRPr>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spcAft>
            <a:spcPts val="800"/>
          </a:spcAft>
          <a:defRPr/>
        </a:defPPr>
      </a:lstStyle>
    </a:txDef>
  </a:objectDefaults>
  <a:extraClrSchemeLst/>
  <a:custClrLst>
    <a:custClr name="383838">
      <a:srgbClr val="383838"/>
    </a:custClr>
    <a:custClr name="565656">
      <a:srgbClr val="565656"/>
    </a:custClr>
    <a:custClr name="6c6c6c">
      <a:srgbClr val="6C6C6C"/>
    </a:custClr>
    <a:custClr name="888888">
      <a:srgbClr val="888888"/>
    </a:custClr>
    <a:custClr name="a6a6a6">
      <a:srgbClr val="A6A6A6"/>
    </a:custClr>
    <a:custClr name="c4c4c4">
      <a:srgbClr val="C4C4C4"/>
    </a:custClr>
    <a:custClr name="e1e1e1">
      <a:srgbClr val="E1E1E1"/>
    </a:custClr>
    <a:custClr name="f3f3f3">
      <a:srgbClr val="F3F3F3"/>
    </a:custClr>
  </a:custClrLst>
  <a:extLst>
    <a:ext uri="{05A4C25C-085E-4340-85A3-A5531E510DB2}">
      <thm15:themeFamily xmlns:thm15="http://schemas.microsoft.com/office/thememl/2012/main" name="ter_ppt_template_230801.potx" id="{68641B98-514F-1D41-8D6D-B3CE0A1E7DF3}" vid="{E11A36CB-027A-6941-85E2-1427F539000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624BED7D88C24AA7DFD20A9259D58F" ma:contentTypeVersion="12" ma:contentTypeDescription="Create a new document." ma:contentTypeScope="" ma:versionID="748026a9209b042ce15154ee836bf570">
  <xsd:schema xmlns:xsd="http://www.w3.org/2001/XMLSchema" xmlns:xs="http://www.w3.org/2001/XMLSchema" xmlns:p="http://schemas.microsoft.com/office/2006/metadata/properties" xmlns:ns2="acfcdc07-bfe4-40b8-a320-e957fdf3c290" xmlns:ns3="8f2e344c-7f5f-4bdf-b57f-9bf055faa569" targetNamespace="http://schemas.microsoft.com/office/2006/metadata/properties" ma:root="true" ma:fieldsID="93270c1194642ae9e45f7034cd4f5765" ns2:_="" ns3:_="">
    <xsd:import namespace="acfcdc07-bfe4-40b8-a320-e957fdf3c290"/>
    <xsd:import namespace="8f2e344c-7f5f-4bdf-b57f-9bf055faa56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cdc07-bfe4-40b8-a320-e957fdf3c29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b7e52fc-ed11-48d2-9965-243eb726447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2e344c-7f5f-4bdf-b57f-9bf055faa56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8c403df-4774-4267-9dad-5a63202b2fcd}" ma:internalName="TaxCatchAll" ma:showField="CatchAllData" ma:web="8f2e344c-7f5f-4bdf-b57f-9bf055faa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f2e344c-7f5f-4bdf-b57f-9bf055faa569" xsi:nil="true"/>
    <lcf76f155ced4ddcb4097134ff3c332f xmlns="acfcdc07-bfe4-40b8-a320-e957fdf3c2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C2C46A-2DBC-C144-BE5B-B3B08CCB84A5}">
  <ds:schemaRefs>
    <ds:schemaRef ds:uri="http://schemas.openxmlformats.org/officeDocument/2006/bibliography"/>
  </ds:schemaRefs>
</ds:datastoreItem>
</file>

<file path=customXml/itemProps2.xml><?xml version="1.0" encoding="utf-8"?>
<ds:datastoreItem xmlns:ds="http://schemas.openxmlformats.org/officeDocument/2006/customXml" ds:itemID="{B6D2CBE4-0351-4FCF-B864-79A1E6463E18}">
  <ds:schemaRefs>
    <ds:schemaRef ds:uri="http://schemas.microsoft.com/sharepoint/v3/contenttype/forms"/>
  </ds:schemaRefs>
</ds:datastoreItem>
</file>

<file path=customXml/itemProps3.xml><?xml version="1.0" encoding="utf-8"?>
<ds:datastoreItem xmlns:ds="http://schemas.openxmlformats.org/officeDocument/2006/customXml" ds:itemID="{1C0689A1-9E6F-4C37-823B-25A65AE45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cdc07-bfe4-40b8-a320-e957fdf3c290"/>
    <ds:schemaRef ds:uri="8f2e344c-7f5f-4bdf-b57f-9bf055faa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92C75C-B90F-4116-BD2C-F34BEBDACB71}">
  <ds:schemaRefs>
    <ds:schemaRef ds:uri="http://schemas.microsoft.com/office/2006/metadata/properties"/>
    <ds:schemaRef ds:uri="http://schemas.microsoft.com/office/infopath/2007/PartnerControls"/>
    <ds:schemaRef ds:uri="8f2e344c-7f5f-4bdf-b57f-9bf055faa569"/>
    <ds:schemaRef ds:uri="acfcdc07-bfe4-40b8-a320-e957fdf3c290"/>
  </ds:schemaRefs>
</ds:datastoreItem>
</file>

<file path=docProps/app.xml><?xml version="1.0" encoding="utf-8"?>
<Properties xmlns="http://schemas.openxmlformats.org/officeDocument/2006/extended-properties" xmlns:vt="http://schemas.openxmlformats.org/officeDocument/2006/docPropsVTypes">
  <Template>teradata-word-template-092023.dotx</Template>
  <TotalTime>0</TotalTime>
  <Pages>1</Pages>
  <Words>323</Words>
  <Characters>1843</Characters>
  <Application>Microsoft Office Word</Application>
  <DocSecurity>0</DocSecurity>
  <Lines>15</Lines>
  <Paragraphs>4</Paragraphs>
  <ScaleCrop>false</ScaleCrop>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Good, Jessica</cp:lastModifiedBy>
  <cp:revision>2</cp:revision>
  <dcterms:created xsi:type="dcterms:W3CDTF">2025-05-22T21:13:00Z</dcterms:created>
  <dcterms:modified xsi:type="dcterms:W3CDTF">2025-05-22T21:13:00Z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0x0101001C624BED7D88C24AA7DFD20A9259D58F</vt:lpwstr>
  </property>
  <property fmtid="{D5CDD505-2E9C-101B-9397-08002B2CF9AE}" pid="3" name="MediaServiceImageTags">
    <vt:lpwstr/>
  </property>
</Properties>
</file>